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45F4" w:rsidRDefault="00361C66" w:rsidP="00361C66">
      <w:pPr>
        <w:jc w:val="left"/>
        <w:rPr>
          <w:rFonts w:ascii="Arial" w:eastAsia="HYHeadLine-Medium" w:hAnsi="Arial" w:cs="Arial"/>
        </w:rPr>
      </w:pPr>
      <w:bookmarkStart w:id="0" w:name="_GoBack"/>
      <w:bookmarkEnd w:id="0"/>
      <w:r w:rsidRPr="00361C66">
        <w:rPr>
          <w:rFonts w:ascii="Arial" w:eastAsia="HYHeadLine-Medium" w:hAnsi="Arial" w:cs="Arial" w:hint="eastAsia"/>
        </w:rPr>
        <w:t>&lt;</w:t>
      </w:r>
      <w:r>
        <w:rPr>
          <w:rFonts w:ascii="Arial" w:eastAsia="HYHeadLine-Medium" w:hAnsi="Arial" w:cs="Arial" w:hint="eastAsia"/>
        </w:rPr>
        <w:t xml:space="preserve"> </w:t>
      </w:r>
      <w:r w:rsidRPr="00361C66">
        <w:rPr>
          <w:rFonts w:ascii="Arial" w:eastAsia="HYHeadLine-Medium" w:hAnsi="Arial" w:cs="Arial" w:hint="eastAsia"/>
        </w:rPr>
        <w:t>Form 0</w:t>
      </w:r>
      <w:r>
        <w:rPr>
          <w:rFonts w:ascii="Arial" w:eastAsia="HYHeadLine-Medium" w:hAnsi="Arial" w:cs="Arial" w:hint="eastAsia"/>
        </w:rPr>
        <w:t xml:space="preserve"> </w:t>
      </w:r>
      <w:r w:rsidRPr="00361C66">
        <w:rPr>
          <w:rFonts w:ascii="Arial" w:eastAsia="HYHeadLine-Medium" w:hAnsi="Arial" w:cs="Arial" w:hint="eastAsia"/>
        </w:rPr>
        <w:t>&gt;</w:t>
      </w:r>
    </w:p>
    <w:p w:rsidR="00361C66" w:rsidRDefault="00361C66" w:rsidP="00361C66">
      <w:pPr>
        <w:jc w:val="left"/>
        <w:rPr>
          <w:rFonts w:ascii="Arial" w:eastAsia="HYHeadLine-Medium" w:hAnsi="Arial" w:cs="Arial"/>
        </w:rPr>
      </w:pPr>
    </w:p>
    <w:p w:rsidR="00361C66" w:rsidRPr="00361C66" w:rsidRDefault="00361C66" w:rsidP="00361C66">
      <w:pPr>
        <w:jc w:val="left"/>
        <w:rPr>
          <w:rFonts w:ascii="Arial" w:eastAsia="HYHeadLine-Medium" w:hAnsi="Arial" w:cs="Arial"/>
        </w:rPr>
      </w:pPr>
      <w:r>
        <w:rPr>
          <w:rFonts w:ascii="Arial" w:eastAsia="HYHeadLine-Medium" w:hAnsi="Arial" w:cs="Arial" w:hint="eastAsia"/>
        </w:rPr>
        <w:t>Name</w:t>
      </w:r>
      <w:r w:rsidR="00D54F4A">
        <w:rPr>
          <w:rFonts w:ascii="Arial" w:eastAsia="HYHeadLine-Medium" w:hAnsi="Arial" w:cs="Arial" w:hint="eastAsia"/>
        </w:rPr>
        <w:t xml:space="preserve"> of Applicant</w:t>
      </w:r>
      <w:r>
        <w:rPr>
          <w:rFonts w:ascii="Arial" w:eastAsia="HYHeadLine-Medium" w:hAnsi="Arial" w:cs="Arial" w:hint="eastAsia"/>
        </w:rPr>
        <w:t xml:space="preserve">: </w:t>
      </w:r>
      <w:r w:rsidRPr="00AA4455">
        <w:rPr>
          <w:rFonts w:ascii="Arial" w:eastAsia="HYHeadLine-Medium" w:hAnsi="Arial" w:cs="Arial" w:hint="eastAsia"/>
          <w:u w:val="single" w:color="7F7F7F"/>
        </w:rPr>
        <w:t xml:space="preserve">          </w:t>
      </w:r>
      <w:r w:rsidR="00D54F4A" w:rsidRPr="00AA4455">
        <w:rPr>
          <w:rFonts w:ascii="Arial" w:eastAsia="HYHeadLine-Medium" w:hAnsi="Arial" w:cs="Arial" w:hint="eastAsia"/>
          <w:u w:val="single" w:color="7F7F7F"/>
        </w:rPr>
        <w:t xml:space="preserve">    </w:t>
      </w:r>
      <w:r w:rsidRPr="00AA4455">
        <w:rPr>
          <w:rFonts w:ascii="Arial" w:eastAsia="HYHeadLine-Medium" w:hAnsi="Arial" w:cs="Arial" w:hint="eastAsia"/>
          <w:u w:val="single" w:color="7F7F7F"/>
        </w:rPr>
        <w:t xml:space="preserve">              </w:t>
      </w:r>
      <w:r>
        <w:rPr>
          <w:rFonts w:ascii="Arial" w:eastAsia="HYHeadLine-Medium" w:hAnsi="Arial" w:cs="Arial" w:hint="eastAsia"/>
        </w:rPr>
        <w:t xml:space="preserve">     </w:t>
      </w:r>
      <w:r w:rsidR="00D54F4A">
        <w:rPr>
          <w:rFonts w:ascii="Arial" w:eastAsia="HYHeadLine-Medium" w:hAnsi="Arial" w:cs="Arial" w:hint="eastAsia"/>
        </w:rPr>
        <w:t>Nationality</w:t>
      </w:r>
      <w:r>
        <w:rPr>
          <w:rFonts w:ascii="Arial" w:eastAsia="HYHeadLine-Medium" w:hAnsi="Arial" w:cs="Arial" w:hint="eastAsia"/>
        </w:rPr>
        <w:t xml:space="preserve">: </w:t>
      </w:r>
      <w:r w:rsidRPr="00AA4455">
        <w:rPr>
          <w:rFonts w:ascii="Arial" w:eastAsia="HYHeadLine-Medium" w:hAnsi="Arial" w:cs="Arial" w:hint="eastAsia"/>
          <w:u w:val="single" w:color="7F7F7F"/>
        </w:rPr>
        <w:t xml:space="preserve"> </w:t>
      </w:r>
      <w:r w:rsidR="00D54F4A" w:rsidRPr="00AA4455">
        <w:rPr>
          <w:rFonts w:ascii="Arial" w:eastAsia="HYHeadLine-Medium" w:hAnsi="Arial" w:cs="Arial" w:hint="eastAsia"/>
          <w:u w:val="single" w:color="7F7F7F"/>
        </w:rPr>
        <w:t xml:space="preserve">  </w:t>
      </w:r>
      <w:r w:rsidRPr="00AA4455">
        <w:rPr>
          <w:rFonts w:ascii="Arial" w:eastAsia="HYHeadLine-Medium" w:hAnsi="Arial" w:cs="Arial" w:hint="eastAsia"/>
          <w:u w:val="single" w:color="7F7F7F"/>
        </w:rPr>
        <w:t xml:space="preserve">       </w:t>
      </w:r>
      <w:r w:rsidR="00D54F4A" w:rsidRPr="00AA4455">
        <w:rPr>
          <w:rFonts w:ascii="Arial" w:eastAsia="HYHeadLine-Medium" w:hAnsi="Arial" w:cs="Arial" w:hint="eastAsia"/>
          <w:u w:val="single" w:color="7F7F7F"/>
        </w:rPr>
        <w:t xml:space="preserve">  </w:t>
      </w:r>
      <w:r w:rsidRPr="00AA4455">
        <w:rPr>
          <w:rFonts w:ascii="Arial" w:eastAsia="HYHeadLine-Medium" w:hAnsi="Arial" w:cs="Arial" w:hint="eastAsia"/>
          <w:u w:val="single" w:color="7F7F7F"/>
        </w:rPr>
        <w:t xml:space="preserve">                 </w:t>
      </w:r>
    </w:p>
    <w:p w:rsidR="00361C66" w:rsidRDefault="00361C66" w:rsidP="005E329B">
      <w:pPr>
        <w:jc w:val="center"/>
        <w:rPr>
          <w:rFonts w:ascii="Arial" w:eastAsia="HYHeadLine-Medium" w:hAnsi="Arial" w:cs="Arial"/>
          <w:b/>
          <w:sz w:val="24"/>
        </w:rPr>
      </w:pPr>
    </w:p>
    <w:p w:rsidR="005E329B" w:rsidRDefault="00F345F4" w:rsidP="005E329B">
      <w:pPr>
        <w:jc w:val="center"/>
        <w:rPr>
          <w:rFonts w:ascii="Arial" w:eastAsia="HYHeadLine-Medium" w:hAnsi="Arial" w:cs="Arial"/>
          <w:b/>
          <w:sz w:val="24"/>
        </w:rPr>
      </w:pPr>
      <w:r>
        <w:rPr>
          <w:rFonts w:ascii="Arial" w:eastAsia="HYHeadLine-Medium" w:hAnsi="Arial" w:cs="Arial" w:hint="eastAsia"/>
          <w:b/>
          <w:sz w:val="24"/>
        </w:rPr>
        <w:t>Admission Required Document Checklist</w:t>
      </w:r>
    </w:p>
    <w:p w:rsidR="00F345F4" w:rsidRDefault="00F345F4" w:rsidP="005E329B">
      <w:pPr>
        <w:jc w:val="center"/>
        <w:rPr>
          <w:rFonts w:ascii="Arial" w:eastAsia="HYHeadLine-Medium" w:hAnsi="Arial" w:cs="Arial"/>
          <w:sz w:val="22"/>
        </w:rPr>
      </w:pPr>
      <w:r>
        <w:rPr>
          <w:rFonts w:ascii="Arial" w:eastAsia="HYHeadLine-Medium" w:hAnsi="Arial" w:cs="Arial" w:hint="eastAsia"/>
          <w:sz w:val="22"/>
        </w:rPr>
        <w:sym w:font="Wingdings 2" w:char="F052"/>
      </w:r>
      <w:r>
        <w:rPr>
          <w:rFonts w:ascii="Arial" w:eastAsia="HYHeadLine-Medium" w:hAnsi="Arial" w:cs="Arial" w:hint="eastAsia"/>
          <w:sz w:val="22"/>
        </w:rPr>
        <w:t xml:space="preserve"> </w:t>
      </w:r>
      <w:r w:rsidRPr="00F345F4">
        <w:rPr>
          <w:rFonts w:ascii="Arial" w:eastAsia="HYHeadLine-Medium" w:hAnsi="Arial" w:cs="Arial" w:hint="eastAsia"/>
          <w:sz w:val="22"/>
        </w:rPr>
        <w:t>Please complete this checklist and submit all the applicable items.</w:t>
      </w:r>
    </w:p>
    <w:p w:rsidR="00F345F4" w:rsidRPr="00F345F4" w:rsidRDefault="00F345F4" w:rsidP="005E329B">
      <w:pPr>
        <w:jc w:val="center"/>
        <w:rPr>
          <w:rFonts w:ascii="Arial" w:eastAsia="HYHeadLine-Medium" w:hAnsi="Arial" w:cs="Arial"/>
          <w:sz w:val="22"/>
        </w:rPr>
      </w:pPr>
    </w:p>
    <w:tbl>
      <w:tblPr>
        <w:tblW w:w="8846" w:type="dxa"/>
        <w:tblInd w:w="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33"/>
        <w:gridCol w:w="5094"/>
        <w:gridCol w:w="3119"/>
      </w:tblGrid>
      <w:tr w:rsidR="00F345F4" w:rsidRPr="00AA4455" w:rsidTr="00361C66">
        <w:trPr>
          <w:cantSplit/>
          <w:trHeight w:val="559"/>
        </w:trPr>
        <w:tc>
          <w:tcPr>
            <w:tcW w:w="633" w:type="dxa"/>
            <w:vAlign w:val="center"/>
          </w:tcPr>
          <w:p w:rsidR="00F345F4" w:rsidRPr="00AA4455" w:rsidRDefault="00F345F4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F345F4" w:rsidRPr="00AA4455" w:rsidRDefault="00F345F4" w:rsidP="00361C66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1.</w:t>
            </w: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 xml:space="preserve"> </w:t>
            </w: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Application Form</w:t>
            </w: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s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F345F4" w:rsidRPr="00AA4455" w:rsidRDefault="00F345F4" w:rsidP="00A947FF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Original Copy (Form 1)</w:t>
            </w:r>
          </w:p>
        </w:tc>
      </w:tr>
      <w:tr w:rsidR="00F345F4" w:rsidRPr="00AA4455" w:rsidTr="00361C66">
        <w:trPr>
          <w:cantSplit/>
          <w:trHeight w:val="531"/>
        </w:trPr>
        <w:tc>
          <w:tcPr>
            <w:tcW w:w="633" w:type="dxa"/>
            <w:vAlign w:val="center"/>
          </w:tcPr>
          <w:p w:rsidR="00F345F4" w:rsidRPr="00AA4455" w:rsidRDefault="00F345F4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F345F4" w:rsidRPr="00AA4455" w:rsidRDefault="00F345F4" w:rsidP="00361C66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2</w:t>
            </w: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.</w:t>
            </w: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 xml:space="preserve"> </w:t>
            </w: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Recommendation Letters (</w:t>
            </w: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THREE</w:t>
            </w: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 letters)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F345F4" w:rsidRPr="00AA4455" w:rsidRDefault="00A947FF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Original Copy (Form 2</w:t>
            </w:r>
            <w:r w:rsidR="00F345F4"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)</w:t>
            </w:r>
          </w:p>
        </w:tc>
      </w:tr>
      <w:tr w:rsidR="00C77392" w:rsidRPr="00AA4455" w:rsidTr="00361C66">
        <w:trPr>
          <w:cantSplit/>
          <w:trHeight w:val="531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3. Study Plan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A947FF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Original Copy (Form 3</w:t>
            </w:r>
            <w:r w:rsidR="00C77392"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)</w:t>
            </w:r>
          </w:p>
        </w:tc>
      </w:tr>
      <w:tr w:rsidR="00C77392" w:rsidRPr="00AA4455" w:rsidTr="00361C66">
        <w:trPr>
          <w:cantSplit/>
          <w:trHeight w:val="531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4. Release of Information Form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A947FF" w:rsidP="00C77392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Original Copy (Form 4</w:t>
            </w:r>
            <w:r w:rsidR="00C77392"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)</w:t>
            </w:r>
          </w:p>
        </w:tc>
      </w:tr>
      <w:tr w:rsidR="00C77392" w:rsidRPr="00AA4455" w:rsidTr="00361C66">
        <w:trPr>
          <w:cantSplit/>
          <w:trHeight w:val="531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A947FF" w:rsidP="00361C66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5</w:t>
            </w:r>
            <w:r w:rsidR="00C77392"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. Degree / Diploma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/>
                <w:color w:val="auto"/>
                <w:sz w:val="20"/>
                <w:szCs w:val="20"/>
              </w:rPr>
              <w:t>Certified original copy</w:t>
            </w:r>
          </w:p>
        </w:tc>
      </w:tr>
      <w:tr w:rsidR="00C77392" w:rsidRPr="00AA4455" w:rsidTr="00361C66">
        <w:trPr>
          <w:cantSplit/>
          <w:trHeight w:val="559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A947FF" w:rsidP="00361C66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6</w:t>
            </w:r>
            <w:r w:rsidR="00C77392"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. Transcripts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/>
                <w:color w:val="auto"/>
                <w:sz w:val="20"/>
                <w:szCs w:val="20"/>
              </w:rPr>
              <w:t>Certified original copy</w:t>
            </w:r>
          </w:p>
        </w:tc>
      </w:tr>
      <w:tr w:rsidR="00C77392" w:rsidRPr="00AA4455" w:rsidTr="00361C66">
        <w:trPr>
          <w:cantSplit/>
          <w:trHeight w:val="573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204" w:hangingChars="102" w:hanging="204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A947FF" w:rsidP="00361C66">
            <w:pPr>
              <w:pStyle w:val="Default"/>
              <w:spacing w:line="276" w:lineRule="auto"/>
              <w:ind w:left="204" w:hangingChars="102" w:hanging="204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7</w:t>
            </w:r>
            <w:r w:rsidR="00C77392"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.</w:t>
            </w:r>
            <w:r w:rsidR="00C77392"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 xml:space="preserve"> </w:t>
            </w:r>
            <w:r w:rsidR="00C77392"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English</w:t>
            </w:r>
            <w:r w:rsidR="00C77392"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 xml:space="preserve"> </w:t>
            </w:r>
            <w:r w:rsidR="00C77392"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Proficiency Test</w:t>
            </w:r>
            <w:r w:rsidR="00C77392"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 xml:space="preserve"> </w:t>
            </w:r>
            <w:r w:rsidR="00C77392"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Reports (EPT)</w:t>
            </w:r>
          </w:p>
          <w:p w:rsidR="00C77392" w:rsidRPr="00AA4455" w:rsidRDefault="00C77392" w:rsidP="00361C66">
            <w:pPr>
              <w:pStyle w:val="Default"/>
              <w:spacing w:line="276" w:lineRule="auto"/>
              <w:ind w:leftChars="100" w:left="300" w:hangingChars="50" w:hanging="100"/>
              <w:jc w:val="both"/>
              <w:rPr>
                <w:rFonts w:ascii="Arial" w:hAnsi="Arial" w:cs="Arial"/>
                <w:bCs/>
                <w:color w:val="auto"/>
                <w:kern w:val="2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 xml:space="preserve">OR Official Letter from </w:t>
            </w: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the </w:t>
            </w: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Ministry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O</w:t>
            </w:r>
            <w:r w:rsidRPr="00AA4455">
              <w:rPr>
                <w:rFonts w:ascii="Arial" w:hAnsi="Arial" w:cs="Arial"/>
                <w:color w:val="auto"/>
                <w:sz w:val="20"/>
                <w:szCs w:val="20"/>
              </w:rPr>
              <w:t>riginal</w:t>
            </w: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 xml:space="preserve"> C</w:t>
            </w:r>
            <w:r w:rsidRPr="00AA4455">
              <w:rPr>
                <w:rFonts w:ascii="Arial" w:hAnsi="Arial" w:cs="Arial"/>
                <w:color w:val="auto"/>
                <w:sz w:val="20"/>
                <w:szCs w:val="20"/>
              </w:rPr>
              <w:t>opy</w:t>
            </w:r>
          </w:p>
        </w:tc>
      </w:tr>
      <w:tr w:rsidR="00C77392" w:rsidRPr="00AA4455" w:rsidTr="00361C66">
        <w:trPr>
          <w:cantSplit/>
          <w:trHeight w:val="559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A947FF" w:rsidP="00361C66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8</w:t>
            </w:r>
            <w:r w:rsidR="00C77392"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. Curriculum Vitae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C</w:t>
            </w:r>
            <w:r w:rsidRPr="00AA4455">
              <w:rPr>
                <w:rFonts w:ascii="Arial" w:hAnsi="Arial" w:cs="Arial"/>
                <w:color w:val="auto"/>
                <w:sz w:val="20"/>
                <w:szCs w:val="20"/>
              </w:rPr>
              <w:t>opy</w:t>
            </w:r>
          </w:p>
        </w:tc>
      </w:tr>
      <w:tr w:rsidR="00C77392" w:rsidRPr="00AA4455" w:rsidTr="00361C66">
        <w:trPr>
          <w:cantSplit/>
          <w:trHeight w:val="531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240" w:hangingChars="120" w:hanging="24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A947FF" w:rsidP="00361C66">
            <w:pPr>
              <w:pStyle w:val="Default"/>
              <w:spacing w:line="276" w:lineRule="auto"/>
              <w:ind w:left="240" w:hangingChars="120" w:hanging="24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9</w:t>
            </w:r>
            <w:r w:rsidR="00C77392"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. Copy of passport</w:t>
            </w:r>
            <w:r w:rsidR="00C77392"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 xml:space="preserve"> </w:t>
            </w:r>
            <w:r w:rsidR="00C77392"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(Applicant’s)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Copy</w:t>
            </w:r>
          </w:p>
        </w:tc>
      </w:tr>
      <w:tr w:rsidR="00C77392" w:rsidRPr="00AA4455" w:rsidTr="00361C66">
        <w:trPr>
          <w:cantSplit/>
          <w:trHeight w:val="531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A947FF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1</w:t>
            </w:r>
            <w:r w:rsidR="00A947FF"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0</w:t>
            </w: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. Employment Certificate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/>
                <w:color w:val="auto"/>
                <w:sz w:val="20"/>
                <w:szCs w:val="20"/>
              </w:rPr>
              <w:t xml:space="preserve">Original </w:t>
            </w: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C</w:t>
            </w:r>
            <w:r w:rsidRPr="00AA4455">
              <w:rPr>
                <w:rFonts w:ascii="Arial" w:hAnsi="Arial" w:cs="Arial"/>
                <w:color w:val="auto"/>
                <w:sz w:val="20"/>
                <w:szCs w:val="20"/>
              </w:rPr>
              <w:t>opy</w:t>
            </w:r>
          </w:p>
        </w:tc>
      </w:tr>
      <w:tr w:rsidR="00C77392" w:rsidRPr="00AA4455" w:rsidTr="00361C66">
        <w:trPr>
          <w:cantSplit/>
          <w:trHeight w:val="531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kern w:val="2"/>
                <w:sz w:val="20"/>
                <w:szCs w:val="20"/>
              </w:rPr>
            </w:pP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Optional 1</w:t>
            </w: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>.</w:t>
            </w: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 xml:space="preserve"> List of Honors and</w:t>
            </w: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 xml:space="preserve"> </w:t>
            </w: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Awards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/>
                <w:color w:val="auto"/>
                <w:sz w:val="20"/>
                <w:szCs w:val="20"/>
              </w:rPr>
              <w:t xml:space="preserve">Original </w:t>
            </w: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Copy</w:t>
            </w:r>
          </w:p>
        </w:tc>
      </w:tr>
      <w:tr w:rsidR="00C77392" w:rsidRPr="00AA4455" w:rsidTr="00361C66">
        <w:trPr>
          <w:cantSplit/>
          <w:trHeight w:val="559"/>
        </w:trPr>
        <w:tc>
          <w:tcPr>
            <w:tcW w:w="633" w:type="dxa"/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center"/>
              <w:rPr>
                <w:rFonts w:ascii="Arial" w:hAnsi="Arial" w:cs="Arial"/>
                <w:bCs/>
                <w:color w:val="auto"/>
                <w:sz w:val="20"/>
                <w:szCs w:val="20"/>
              </w:rPr>
            </w:pPr>
          </w:p>
        </w:tc>
        <w:tc>
          <w:tcPr>
            <w:tcW w:w="5094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ind w:left="300" w:hangingChars="150" w:hanging="300"/>
              <w:jc w:val="both"/>
              <w:rPr>
                <w:rFonts w:ascii="Arial" w:hAnsi="Arial" w:cs="Arial"/>
                <w:bCs/>
                <w:color w:val="auto"/>
                <w:kern w:val="2"/>
                <w:sz w:val="20"/>
                <w:szCs w:val="20"/>
              </w:rPr>
            </w:pP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Optional 2.</w:t>
            </w:r>
            <w:r w:rsidRPr="00AA4455">
              <w:rPr>
                <w:rFonts w:ascii="Arial" w:hAnsi="Arial" w:cs="Arial" w:hint="eastAsia"/>
                <w:bCs/>
                <w:color w:val="auto"/>
                <w:sz w:val="20"/>
                <w:szCs w:val="20"/>
              </w:rPr>
              <w:t xml:space="preserve"> </w:t>
            </w:r>
            <w:r w:rsidRPr="00AA4455">
              <w:rPr>
                <w:rFonts w:ascii="Arial" w:hAnsi="Arial" w:cs="Arial"/>
                <w:bCs/>
                <w:color w:val="auto"/>
                <w:sz w:val="20"/>
                <w:szCs w:val="20"/>
              </w:rPr>
              <w:t>School Profile / Credit Rating System</w:t>
            </w:r>
          </w:p>
        </w:tc>
        <w:tc>
          <w:tcPr>
            <w:tcW w:w="3119" w:type="dxa"/>
            <w:tcMar>
              <w:top w:w="28" w:type="dxa"/>
              <w:bottom w:w="28" w:type="dxa"/>
            </w:tcMar>
            <w:vAlign w:val="center"/>
          </w:tcPr>
          <w:p w:rsidR="00C77392" w:rsidRPr="00AA4455" w:rsidRDefault="00C77392" w:rsidP="00361C66">
            <w:pPr>
              <w:pStyle w:val="Default"/>
              <w:spacing w:line="276" w:lineRule="auto"/>
              <w:jc w:val="center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AA4455">
              <w:rPr>
                <w:rFonts w:ascii="Arial" w:hAnsi="Arial" w:cs="Arial" w:hint="eastAsia"/>
                <w:color w:val="auto"/>
                <w:sz w:val="20"/>
                <w:szCs w:val="20"/>
              </w:rPr>
              <w:t>Original</w:t>
            </w:r>
          </w:p>
        </w:tc>
      </w:tr>
    </w:tbl>
    <w:p w:rsidR="005E329B" w:rsidRDefault="005E329B"/>
    <w:sectPr w:rsidR="005E329B" w:rsidSect="002C48DA">
      <w:headerReference w:type="default" r:id="rId7"/>
      <w:pgSz w:w="11906" w:h="16838"/>
      <w:pgMar w:top="1701" w:right="1440" w:bottom="1440" w:left="1440" w:header="993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7BED" w:rsidRDefault="00D77BED" w:rsidP="005E329B">
      <w:pPr>
        <w:spacing w:after="0" w:line="240" w:lineRule="auto"/>
      </w:pPr>
      <w:r>
        <w:separator/>
      </w:r>
    </w:p>
  </w:endnote>
  <w:endnote w:type="continuationSeparator" w:id="0">
    <w:p w:rsidR="00D77BED" w:rsidRDefault="00D77BED" w:rsidP="005E32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YHeadLine-Medium">
    <w:altName w:val="Arial Unicode MS"/>
    <w:charset w:val="81"/>
    <w:family w:val="roman"/>
    <w:pitch w:val="variable"/>
    <w:sig w:usb0="00000000" w:usb1="09D77CF9" w:usb2="00000010" w:usb3="00000000" w:csb0="0008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NanumBarunGothic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7BED" w:rsidRDefault="00D77BED" w:rsidP="005E329B">
      <w:pPr>
        <w:spacing w:after="0" w:line="240" w:lineRule="auto"/>
      </w:pPr>
      <w:r>
        <w:separator/>
      </w:r>
    </w:p>
  </w:footnote>
  <w:footnote w:type="continuationSeparator" w:id="0">
    <w:p w:rsidR="00D77BED" w:rsidRDefault="00D77BED" w:rsidP="005E32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E329B" w:rsidRDefault="005A3819" w:rsidP="005E329B">
    <w:pPr>
      <w:pStyle w:val="Encabezado"/>
      <w:spacing w:after="0" w:line="240" w:lineRule="auto"/>
      <w:jc w:val="center"/>
    </w:pPr>
    <w:r>
      <w:rPr>
        <w:noProof/>
        <w:lang w:val="es-GT" w:eastAsia="es-GT"/>
      </w:rPr>
      <w:drawing>
        <wp:inline distT="0" distB="0" distL="0" distR="0">
          <wp:extent cx="396875" cy="396875"/>
          <wp:effectExtent l="0" t="0" r="3175" b="3175"/>
          <wp:docPr id="1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6875" cy="396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NanumBarunGothic" w:hAnsi="NanumBarunGothic"/>
        <w:noProof/>
        <w:color w:val="4D4D4D"/>
        <w:lang w:val="es-GT" w:eastAsia="es-GT"/>
      </w:rPr>
      <w:drawing>
        <wp:inline distT="0" distB="0" distL="0" distR="0">
          <wp:extent cx="2596515" cy="483235"/>
          <wp:effectExtent l="0" t="0" r="0" b="0"/>
          <wp:docPr id="2" name="그림 4" descr="Descripción: 연세 로고체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4" descr="Descripción: 연세 로고체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3531" b="30171"/>
                  <a:stretch>
                    <a:fillRect/>
                  </a:stretch>
                </pic:blipFill>
                <pic:spPr bwMode="auto">
                  <a:xfrm>
                    <a:off x="0" y="0"/>
                    <a:ext cx="2596515" cy="483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E329B" w:rsidRPr="00AA4455" w:rsidRDefault="005E329B" w:rsidP="005E329B">
    <w:pPr>
      <w:pStyle w:val="Encabezado"/>
      <w:rPr>
        <w:u w:val="double" w:color="7F7F7F"/>
      </w:rPr>
    </w:pPr>
    <w:r w:rsidRPr="00AA4455">
      <w:rPr>
        <w:rFonts w:hint="eastAsia"/>
        <w:u w:val="double" w:color="7F7F7F"/>
      </w:rPr>
      <w:t xml:space="preserve">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ttachedTemplate r:id="rId1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819"/>
    <w:rsid w:val="00063581"/>
    <w:rsid w:val="002C48DA"/>
    <w:rsid w:val="00361C66"/>
    <w:rsid w:val="004A7187"/>
    <w:rsid w:val="005A3819"/>
    <w:rsid w:val="005E329B"/>
    <w:rsid w:val="006411E5"/>
    <w:rsid w:val="006D4E80"/>
    <w:rsid w:val="00A947FF"/>
    <w:rsid w:val="00AA4455"/>
    <w:rsid w:val="00AF6CD6"/>
    <w:rsid w:val="00B42D91"/>
    <w:rsid w:val="00C77392"/>
    <w:rsid w:val="00D54F4A"/>
    <w:rsid w:val="00D77BED"/>
    <w:rsid w:val="00F34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329B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5E329B"/>
  </w:style>
  <w:style w:type="paragraph" w:styleId="Piedepgina">
    <w:name w:val="footer"/>
    <w:basedOn w:val="Normal"/>
    <w:link w:val="PiedepginaCar"/>
    <w:uiPriority w:val="99"/>
    <w:unhideWhenUsed/>
    <w:rsid w:val="005E329B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329B"/>
  </w:style>
  <w:style w:type="paragraph" w:styleId="Textodeglobo">
    <w:name w:val="Balloon Text"/>
    <w:basedOn w:val="Normal"/>
    <w:link w:val="TextodegloboCar"/>
    <w:uiPriority w:val="99"/>
    <w:semiHidden/>
    <w:unhideWhenUsed/>
    <w:rsid w:val="005E329B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E329B"/>
    <w:rPr>
      <w:rFonts w:ascii="Malgun Gothic" w:eastAsia="Malgun Gothic" w:hAnsi="Malgun Gothic" w:cs="Times New Roman"/>
      <w:sz w:val="18"/>
      <w:szCs w:val="18"/>
    </w:rPr>
  </w:style>
  <w:style w:type="paragraph" w:customStyle="1" w:styleId="Default">
    <w:name w:val="Default"/>
    <w:link w:val="DefaultChar"/>
    <w:rsid w:val="005E329B"/>
    <w:pPr>
      <w:widowControl w:val="0"/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US" w:eastAsia="ko-KR"/>
    </w:rPr>
  </w:style>
  <w:style w:type="character" w:customStyle="1" w:styleId="DefaultChar">
    <w:name w:val="Default Char"/>
    <w:link w:val="Default"/>
    <w:rsid w:val="005E329B"/>
    <w:rPr>
      <w:rFonts w:ascii="Garamond" w:hAnsi="Garamond" w:cs="Garamond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Malgun Gothic" w:eastAsia="Malgun Gothic" w:hAnsi="Malgun Gothic" w:cs="Times New Roman"/>
        <w:lang w:val="es-GT" w:eastAsia="es-G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  <w:spacing w:after="200" w:line="276" w:lineRule="auto"/>
      <w:jc w:val="both"/>
    </w:pPr>
    <w:rPr>
      <w:kern w:val="2"/>
      <w:szCs w:val="22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E329B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5E329B"/>
  </w:style>
  <w:style w:type="paragraph" w:styleId="Piedepgina">
    <w:name w:val="footer"/>
    <w:basedOn w:val="Normal"/>
    <w:link w:val="PiedepginaCar"/>
    <w:uiPriority w:val="99"/>
    <w:unhideWhenUsed/>
    <w:rsid w:val="005E329B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E329B"/>
  </w:style>
  <w:style w:type="paragraph" w:styleId="Textodeglobo">
    <w:name w:val="Balloon Text"/>
    <w:basedOn w:val="Normal"/>
    <w:link w:val="TextodegloboCar"/>
    <w:uiPriority w:val="99"/>
    <w:semiHidden/>
    <w:unhideWhenUsed/>
    <w:rsid w:val="005E329B"/>
    <w:pPr>
      <w:spacing w:after="0" w:line="240" w:lineRule="auto"/>
    </w:pPr>
    <w:rPr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5E329B"/>
    <w:rPr>
      <w:rFonts w:ascii="Malgun Gothic" w:eastAsia="Malgun Gothic" w:hAnsi="Malgun Gothic" w:cs="Times New Roman"/>
      <w:sz w:val="18"/>
      <w:szCs w:val="18"/>
    </w:rPr>
  </w:style>
  <w:style w:type="paragraph" w:customStyle="1" w:styleId="Default">
    <w:name w:val="Default"/>
    <w:link w:val="DefaultChar"/>
    <w:rsid w:val="005E329B"/>
    <w:pPr>
      <w:widowControl w:val="0"/>
      <w:autoSpaceDE w:val="0"/>
      <w:autoSpaceDN w:val="0"/>
      <w:adjustRightInd w:val="0"/>
    </w:pPr>
    <w:rPr>
      <w:rFonts w:ascii="Garamond" w:hAnsi="Garamond" w:cs="Garamond"/>
      <w:color w:val="000000"/>
      <w:sz w:val="24"/>
      <w:szCs w:val="24"/>
      <w:lang w:val="en-US" w:eastAsia="ko-KR"/>
    </w:rPr>
  </w:style>
  <w:style w:type="character" w:customStyle="1" w:styleId="DefaultChar">
    <w:name w:val="Default Char"/>
    <w:link w:val="Default"/>
    <w:rsid w:val="005E329B"/>
    <w:rPr>
      <w:rFonts w:ascii="Garamond" w:hAnsi="Garamond" w:cs="Garamond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ersonal\Downloads\201802%252Fcd_14115714_admission%20checklist_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201802%2Fcd_14115714_admission checklist_</Template>
  <TotalTime>0</TotalTime>
  <Pages>1</Pages>
  <Words>128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연세의료원</Company>
  <LinksUpToDate>false</LinksUpToDate>
  <CharactersWithSpaces>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Personal</dc:creator>
  <cp:lastModifiedBy>Personal</cp:lastModifiedBy>
  <cp:revision>1</cp:revision>
  <dcterms:created xsi:type="dcterms:W3CDTF">2018-02-21T17:43:00Z</dcterms:created>
  <dcterms:modified xsi:type="dcterms:W3CDTF">2018-02-21T17:43:00Z</dcterms:modified>
</cp:coreProperties>
</file>