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text" w:tblpY="159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85"/>
        <w:gridCol w:w="1406"/>
        <w:gridCol w:w="1654"/>
        <w:gridCol w:w="410"/>
        <w:gridCol w:w="1334"/>
        <w:gridCol w:w="1137"/>
        <w:gridCol w:w="247"/>
        <w:gridCol w:w="264"/>
        <w:gridCol w:w="296"/>
        <w:gridCol w:w="1789"/>
      </w:tblGrid>
      <w:tr w:rsidR="00BE2834" w:rsidRPr="00844666" w:rsidTr="00E17038">
        <w:trPr>
          <w:trHeight w:val="790"/>
        </w:trPr>
        <w:tc>
          <w:tcPr>
            <w:tcW w:w="10518" w:type="dxa"/>
            <w:gridSpan w:val="11"/>
            <w:tcBorders>
              <w:top w:val="single" w:sz="12" w:space="0" w:color="000000"/>
              <w:left w:val="single" w:sz="12" w:space="0" w:color="000000"/>
              <w:bottom w:val="thinThickSmallGap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E2834" w:rsidRPr="001F23AA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넥슨 풋볼고딕 L" w:eastAsia="넥슨 풋볼고딕 L" w:hAnsi="넥슨 풋볼고딕 L" w:cs="Gulim"/>
                <w:b/>
                <w:bCs/>
                <w:color w:val="000000"/>
                <w:spacing w:val="-10"/>
                <w:w w:val="90"/>
                <w:sz w:val="24"/>
                <w:szCs w:val="28"/>
              </w:rPr>
            </w:pPr>
            <w:bookmarkStart w:id="0" w:name="_GoBack"/>
            <w:bookmarkEnd w:id="0"/>
            <w:r w:rsidRPr="001F23AA">
              <w:rPr>
                <w:rFonts w:ascii="넥슨 풋볼고딕 L" w:eastAsia="넥슨 풋볼고딕 L" w:hAnsi="넥슨 풋볼고딕 L" w:cs="Gulim" w:hint="eastAsia"/>
                <w:b/>
                <w:bCs/>
                <w:color w:val="000000"/>
                <w:spacing w:val="-10"/>
                <w:w w:val="90"/>
                <w:sz w:val="24"/>
                <w:szCs w:val="28"/>
              </w:rPr>
              <w:t>201</w:t>
            </w:r>
            <w:r w:rsidR="009D4EE8" w:rsidRPr="001F23AA">
              <w:rPr>
                <w:rFonts w:ascii="넥슨 풋볼고딕 L" w:eastAsia="넥슨 풋볼고딕 L" w:hAnsi="넥슨 풋볼고딕 L" w:cs="Gulim" w:hint="eastAsia"/>
                <w:b/>
                <w:bCs/>
                <w:color w:val="000000"/>
                <w:spacing w:val="-10"/>
                <w:w w:val="90"/>
                <w:sz w:val="24"/>
                <w:szCs w:val="28"/>
              </w:rPr>
              <w:t>8</w:t>
            </w:r>
            <w:r w:rsidRPr="001F23AA">
              <w:rPr>
                <w:rFonts w:ascii="넥슨 풋볼고딕 L" w:eastAsia="넥슨 풋볼고딕 L" w:hAnsi="넥슨 풋볼고딕 L" w:cs="Gulim"/>
                <w:b/>
                <w:bCs/>
                <w:color w:val="000000"/>
                <w:spacing w:val="-10"/>
                <w:w w:val="90"/>
                <w:sz w:val="24"/>
                <w:szCs w:val="28"/>
              </w:rPr>
              <w:t xml:space="preserve">학년도 </w:t>
            </w:r>
            <w:r w:rsidR="0066201C" w:rsidRPr="001F23AA">
              <w:rPr>
                <w:rFonts w:ascii="넥슨 풋볼고딕 L" w:eastAsia="넥슨 풋볼고딕 L" w:hAnsi="넥슨 풋볼고딕 L" w:cs="Gulim" w:hint="eastAsia"/>
                <w:b/>
                <w:bCs/>
                <w:color w:val="000000"/>
                <w:spacing w:val="-10"/>
                <w:w w:val="90"/>
                <w:sz w:val="24"/>
                <w:szCs w:val="28"/>
              </w:rPr>
              <w:t>후</w:t>
            </w:r>
            <w:r w:rsidRPr="001F23AA">
              <w:rPr>
                <w:rFonts w:ascii="넥슨 풋볼고딕 L" w:eastAsia="넥슨 풋볼고딕 L" w:hAnsi="넥슨 풋볼고딕 L" w:cs="Gulim"/>
                <w:b/>
                <w:bCs/>
                <w:color w:val="000000"/>
                <w:spacing w:val="-10"/>
                <w:w w:val="90"/>
                <w:sz w:val="24"/>
                <w:szCs w:val="28"/>
              </w:rPr>
              <w:t>기 외국인 입학지원서</w:t>
            </w:r>
          </w:p>
          <w:p w:rsidR="001D262A" w:rsidRPr="001F23AA" w:rsidRDefault="00BE2834" w:rsidP="0066201C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양재다운명조M" w:eastAsia="양재다운명조M" w:hAnsi="Gulim" w:cs="Gulim"/>
                <w:b/>
                <w:bCs/>
                <w:color w:val="000000"/>
                <w:spacing w:val="-10"/>
                <w:w w:val="90"/>
                <w:sz w:val="20"/>
              </w:rPr>
            </w:pPr>
            <w:r w:rsidRPr="001F23AA">
              <w:rPr>
                <w:rFonts w:ascii="양재다운명조M" w:eastAsia="양재다운명조M" w:hAnsi="Gulim" w:cs="Gulim" w:hint="eastAsia"/>
                <w:b/>
                <w:bCs/>
                <w:color w:val="000000"/>
                <w:spacing w:val="-10"/>
                <w:w w:val="90"/>
                <w:sz w:val="20"/>
              </w:rPr>
              <w:t>Application for International Student Admission,</w:t>
            </w:r>
          </w:p>
          <w:p w:rsidR="00BE2834" w:rsidRPr="009D4EE8" w:rsidRDefault="00BE2834" w:rsidP="0066201C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Cambria" w:eastAsia="Gulim" w:hAnsi="Cambria" w:cs="Gulim"/>
                <w:b/>
                <w:bCs/>
                <w:color w:val="000000"/>
                <w:spacing w:val="-10"/>
                <w:w w:val="90"/>
              </w:rPr>
            </w:pPr>
            <w:r w:rsidRPr="001F23AA">
              <w:rPr>
                <w:rFonts w:ascii="양재다운명조M" w:eastAsia="양재다운명조M" w:hAnsi="Gulim" w:cs="Gulim" w:hint="eastAsia"/>
                <w:b/>
                <w:bCs/>
                <w:color w:val="000000"/>
                <w:spacing w:val="-10"/>
                <w:w w:val="90"/>
                <w:sz w:val="20"/>
              </w:rPr>
              <w:t xml:space="preserve"> </w:t>
            </w:r>
            <w:r w:rsidR="0066201C" w:rsidRPr="001F23AA">
              <w:rPr>
                <w:rFonts w:ascii="양재다운명조M" w:eastAsia="양재다운명조M" w:hAnsi="Gulim" w:cs="Gulim" w:hint="eastAsia"/>
                <w:b/>
                <w:bCs/>
                <w:color w:val="000000"/>
                <w:spacing w:val="-10"/>
                <w:w w:val="90"/>
                <w:sz w:val="20"/>
              </w:rPr>
              <w:t>Fall</w:t>
            </w:r>
            <w:r w:rsidRPr="001F23AA">
              <w:rPr>
                <w:rFonts w:ascii="양재다운명조M" w:eastAsia="양재다운명조M" w:hAnsi="Gulim" w:cs="Gulim" w:hint="eastAsia"/>
                <w:b/>
                <w:bCs/>
                <w:color w:val="000000"/>
                <w:spacing w:val="-10"/>
                <w:w w:val="90"/>
                <w:sz w:val="20"/>
              </w:rPr>
              <w:t xml:space="preserve"> 201</w:t>
            </w:r>
            <w:r w:rsidR="009D4EE8" w:rsidRPr="001F23AA">
              <w:rPr>
                <w:rFonts w:ascii="Cambria" w:eastAsia="양재다운명조M" w:hAnsi="Cambria" w:cs="Gulim"/>
                <w:b/>
                <w:bCs/>
                <w:color w:val="000000"/>
                <w:spacing w:val="-10"/>
                <w:w w:val="90"/>
                <w:sz w:val="20"/>
              </w:rPr>
              <w:t>8</w:t>
            </w:r>
          </w:p>
        </w:tc>
      </w:tr>
      <w:tr w:rsidR="00BE2834" w:rsidRPr="00844666" w:rsidTr="00E17038">
        <w:trPr>
          <w:trHeight w:val="20"/>
        </w:trPr>
        <w:tc>
          <w:tcPr>
            <w:tcW w:w="1896" w:type="dxa"/>
            <w:tcBorders>
              <w:top w:val="thinThickSmallGap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성명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Full Name</w:t>
            </w:r>
          </w:p>
        </w:tc>
        <w:tc>
          <w:tcPr>
            <w:tcW w:w="6833" w:type="dxa"/>
            <w:gridSpan w:val="9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1789" w:type="dxa"/>
            <w:vMerge w:val="restart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BE2834" w:rsidRPr="00A043D0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sz w:val="18"/>
                <w:szCs w:val="18"/>
              </w:rPr>
            </w:pPr>
            <w:r w:rsidRPr="00A043D0">
              <w:rPr>
                <w:rFonts w:ascii="Arial" w:cs="Gulim" w:hint="eastAsia"/>
                <w:color w:val="000000"/>
                <w:spacing w:val="-10"/>
                <w:sz w:val="18"/>
                <w:szCs w:val="18"/>
              </w:rPr>
              <w:t>Photo</w:t>
            </w:r>
          </w:p>
          <w:p w:rsidR="00BE2834" w:rsidRPr="00A043D0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999999"/>
                <w:spacing w:val="-10"/>
                <w:sz w:val="18"/>
                <w:szCs w:val="18"/>
              </w:rPr>
            </w:pPr>
            <w:r w:rsidRPr="00A043D0">
              <w:rPr>
                <w:rFonts w:ascii="Gulim" w:hAnsi="Gulim" w:cs="Gulim"/>
                <w:color w:val="999999"/>
                <w:spacing w:val="-10"/>
                <w:sz w:val="18"/>
                <w:szCs w:val="18"/>
              </w:rPr>
              <w:t>사진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999999"/>
                <w:spacing w:val="-10"/>
                <w:w w:val="90"/>
                <w:sz w:val="20"/>
                <w:szCs w:val="20"/>
              </w:rPr>
            </w:pPr>
            <w:r w:rsidRPr="00A043D0">
              <w:rPr>
                <w:rFonts w:ascii="Arial" w:cs="Gulim" w:hint="eastAsia"/>
                <w:color w:val="999999"/>
                <w:spacing w:val="-10"/>
                <w:sz w:val="18"/>
                <w:szCs w:val="18"/>
              </w:rPr>
              <w:t>3cm</w:t>
            </w:r>
            <w:r w:rsidRPr="00A043D0">
              <w:rPr>
                <w:rFonts w:ascii="Arial" w:cs="Gulim" w:hint="eastAsia"/>
                <w:color w:val="999999"/>
                <w:spacing w:val="-10"/>
                <w:sz w:val="18"/>
                <w:szCs w:val="18"/>
              </w:rPr>
              <w:t>×</w:t>
            </w:r>
            <w:r w:rsidRPr="00A043D0">
              <w:rPr>
                <w:rFonts w:ascii="Arial" w:cs="Gulim" w:hint="eastAsia"/>
                <w:color w:val="999999"/>
                <w:spacing w:val="-10"/>
                <w:sz w:val="18"/>
                <w:szCs w:val="18"/>
              </w:rPr>
              <w:t>4cm</w:t>
            </w:r>
            <w:r w:rsidRPr="00AF4FB3">
              <w:rPr>
                <w:rFonts w:ascii="Arial" w:cs="Gulim" w:hint="eastAsia"/>
                <w:color w:val="999999"/>
                <w:spacing w:val="-10"/>
                <w:w w:val="90"/>
                <w:sz w:val="20"/>
                <w:szCs w:val="20"/>
              </w:rPr>
              <w:t xml:space="preserve"> </w:t>
            </w:r>
          </w:p>
        </w:tc>
      </w:tr>
      <w:tr w:rsidR="00BE2834" w:rsidRPr="00844666" w:rsidTr="00E17038">
        <w:trPr>
          <w:trHeight w:val="20"/>
        </w:trPr>
        <w:tc>
          <w:tcPr>
            <w:tcW w:w="1896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국적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Nationality</w:t>
            </w:r>
          </w:p>
        </w:tc>
        <w:tc>
          <w:tcPr>
            <w:tcW w:w="149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0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생년월일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Date of Birth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1D262A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 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807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999999"/>
                <w:spacing w:val="-10"/>
                <w:w w:val="90"/>
                <w:sz w:val="20"/>
                <w:szCs w:val="20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1D262A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w w:val="90"/>
                <w:sz w:val="14"/>
                <w:szCs w:val="18"/>
              </w:rPr>
            </w:pPr>
            <w:r w:rsidRPr="001D262A">
              <w:rPr>
                <w:rFonts w:ascii="Gulim" w:eastAsia="나눔고딕" w:hAnsi="Gulim" w:cs="Gulim"/>
                <w:color w:val="000000"/>
                <w:w w:val="90"/>
                <w:sz w:val="14"/>
                <w:szCs w:val="18"/>
              </w:rPr>
              <w:t>년</w:t>
            </w:r>
            <w:r w:rsidRPr="001D262A">
              <w:rPr>
                <w:rFonts w:ascii="나눔고딕" w:eastAsia="나눔고딕" w:hAnsi="나눔고딕" w:cs="Gulim" w:hint="eastAsia"/>
                <w:color w:val="000000"/>
                <w:w w:val="90"/>
                <w:sz w:val="14"/>
                <w:szCs w:val="18"/>
              </w:rPr>
              <w:t>(</w:t>
            </w:r>
            <w:r w:rsidRPr="001D262A">
              <w:rPr>
                <w:rFonts w:ascii="양재다운명조M" w:eastAsia="양재다운명조M" w:hAnsi="Gulim" w:cs="Gulim" w:hint="eastAsia"/>
                <w:color w:val="000000"/>
                <w:w w:val="90"/>
                <w:sz w:val="14"/>
                <w:szCs w:val="18"/>
              </w:rPr>
              <w:t>Year</w:t>
            </w:r>
            <w:r w:rsidRPr="001D262A">
              <w:rPr>
                <w:rFonts w:ascii="나눔고딕" w:eastAsia="나눔고딕" w:hAnsi="나눔고딕" w:cs="Gulim" w:hint="eastAsia"/>
                <w:color w:val="000000"/>
                <w:w w:val="90"/>
                <w:sz w:val="14"/>
                <w:szCs w:val="18"/>
              </w:rPr>
              <w:t>)</w:t>
            </w:r>
          </w:p>
        </w:tc>
        <w:tc>
          <w:tcPr>
            <w:tcW w:w="113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1D262A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w w:val="90"/>
                <w:sz w:val="14"/>
                <w:szCs w:val="18"/>
              </w:rPr>
            </w:pPr>
            <w:r w:rsidRPr="001D262A">
              <w:rPr>
                <w:rFonts w:ascii="Gulim" w:eastAsia="나눔고딕" w:hAnsi="Gulim" w:cs="Gulim"/>
                <w:color w:val="000000"/>
                <w:w w:val="90"/>
                <w:sz w:val="14"/>
                <w:szCs w:val="18"/>
              </w:rPr>
              <w:t>월</w:t>
            </w:r>
            <w:r w:rsidRPr="001D262A">
              <w:rPr>
                <w:rFonts w:ascii="나눔고딕" w:eastAsia="나눔고딕" w:hAnsi="나눔고딕" w:cs="Gulim" w:hint="eastAsia"/>
                <w:color w:val="000000"/>
                <w:w w:val="90"/>
                <w:sz w:val="14"/>
                <w:szCs w:val="18"/>
              </w:rPr>
              <w:t>(</w:t>
            </w:r>
            <w:r w:rsidRPr="001D262A">
              <w:rPr>
                <w:rFonts w:ascii="양재다운명조M" w:eastAsia="양재다운명조M" w:hAnsi="Gulim" w:cs="Gulim" w:hint="eastAsia"/>
                <w:color w:val="000000"/>
                <w:w w:val="90"/>
                <w:sz w:val="14"/>
                <w:szCs w:val="18"/>
              </w:rPr>
              <w:t>Month</w:t>
            </w:r>
            <w:r w:rsidRPr="001D262A">
              <w:rPr>
                <w:rFonts w:ascii="나눔고딕" w:eastAsia="나눔고딕" w:hAnsi="나눔고딕" w:cs="Gulim" w:hint="eastAsia"/>
                <w:color w:val="000000"/>
                <w:w w:val="90"/>
                <w:sz w:val="14"/>
                <w:szCs w:val="18"/>
              </w:rPr>
              <w:t>)</w:t>
            </w:r>
          </w:p>
        </w:tc>
        <w:tc>
          <w:tcPr>
            <w:tcW w:w="807" w:type="dxa"/>
            <w:gridSpan w:val="3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1D262A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w w:val="90"/>
                <w:sz w:val="14"/>
                <w:szCs w:val="18"/>
              </w:rPr>
            </w:pPr>
            <w:r w:rsidRPr="001D262A">
              <w:rPr>
                <w:rFonts w:ascii="Gulim" w:eastAsia="나눔고딕" w:hAnsi="Gulim" w:cs="Gulim"/>
                <w:color w:val="000000"/>
                <w:w w:val="90"/>
                <w:sz w:val="14"/>
                <w:szCs w:val="18"/>
              </w:rPr>
              <w:t>일</w:t>
            </w:r>
            <w:r w:rsidRPr="001D262A">
              <w:rPr>
                <w:rFonts w:ascii="나눔고딕" w:eastAsia="나눔고딕" w:hAnsi="나눔고딕" w:cs="Gulim" w:hint="eastAsia"/>
                <w:color w:val="000000"/>
                <w:w w:val="90"/>
                <w:sz w:val="14"/>
                <w:szCs w:val="18"/>
              </w:rPr>
              <w:t>(</w:t>
            </w:r>
            <w:r w:rsidRPr="001D262A">
              <w:rPr>
                <w:rFonts w:ascii="양재다운명조M" w:eastAsia="양재다운명조M" w:hAnsi="Gulim" w:cs="Gulim" w:hint="eastAsia"/>
                <w:color w:val="000000"/>
                <w:w w:val="90"/>
                <w:sz w:val="14"/>
                <w:szCs w:val="18"/>
              </w:rPr>
              <w:t>Day</w:t>
            </w:r>
            <w:r w:rsidRPr="001D262A">
              <w:rPr>
                <w:rFonts w:ascii="나눔고딕" w:eastAsia="나눔고딕" w:hAnsi="나눔고딕" w:cs="Gulim" w:hint="eastAsia"/>
                <w:color w:val="000000"/>
                <w:w w:val="90"/>
                <w:sz w:val="14"/>
                <w:szCs w:val="18"/>
              </w:rPr>
              <w:t>)</w:t>
            </w:r>
          </w:p>
        </w:tc>
        <w:tc>
          <w:tcPr>
            <w:tcW w:w="1789" w:type="dxa"/>
            <w:vMerge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999999"/>
                <w:spacing w:val="-10"/>
                <w:w w:val="90"/>
                <w:sz w:val="20"/>
                <w:szCs w:val="20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3387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외국인등록번호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(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소지자에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한함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)</w:t>
            </w:r>
          </w:p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Alien Registration Number(If any)</w:t>
            </w:r>
          </w:p>
        </w:tc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성별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Gender </w:t>
            </w:r>
          </w:p>
        </w:tc>
        <w:tc>
          <w:tcPr>
            <w:tcW w:w="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□</w:t>
            </w:r>
            <w:r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남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M </w:t>
            </w:r>
          </w:p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□</w:t>
            </w:r>
            <w:r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여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F</w:t>
            </w:r>
          </w:p>
        </w:tc>
        <w:tc>
          <w:tcPr>
            <w:tcW w:w="1789" w:type="dxa"/>
            <w:vMerge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999999"/>
                <w:spacing w:val="-10"/>
                <w:w w:val="90"/>
                <w:sz w:val="20"/>
                <w:szCs w:val="20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1896" w:type="dxa"/>
            <w:tcBorders>
              <w:top w:val="single" w:sz="4" w:space="0" w:color="000000"/>
              <w:left w:val="single" w:sz="12" w:space="0" w:color="000000"/>
              <w:bottom w:val="thinThickSmallGap" w:sz="18" w:space="0" w:color="auto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핸드폰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2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20"/>
                <w:w w:val="90"/>
                <w:sz w:val="18"/>
                <w:szCs w:val="18"/>
              </w:rPr>
              <w:t>Cellular Phone</w:t>
            </w:r>
          </w:p>
        </w:tc>
        <w:tc>
          <w:tcPr>
            <w:tcW w:w="1491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8" w:space="0" w:color="auto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8" w:space="0" w:color="auto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이메일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E-mail</w:t>
            </w:r>
          </w:p>
        </w:tc>
        <w:tc>
          <w:tcPr>
            <w:tcW w:w="3278" w:type="dxa"/>
            <w:gridSpan w:val="5"/>
            <w:tcBorders>
              <w:top w:val="single" w:sz="4" w:space="0" w:color="000000"/>
              <w:left w:val="single" w:sz="4" w:space="0" w:color="000000"/>
              <w:bottom w:val="thinThickSmallGap" w:sz="18" w:space="0" w:color="auto"/>
              <w:right w:val="single" w:sz="4" w:space="0" w:color="000000"/>
            </w:tcBorders>
            <w:shd w:val="clear" w:color="auto" w:fill="FFFFFF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1789" w:type="dxa"/>
            <w:vMerge/>
            <w:tcBorders>
              <w:top w:val="thinThickSmallGap" w:sz="12" w:space="0" w:color="000000"/>
              <w:left w:val="single" w:sz="4" w:space="0" w:color="000000"/>
              <w:bottom w:val="thinThickSmallGap" w:sz="18" w:space="0" w:color="auto"/>
              <w:right w:val="single" w:sz="12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999999"/>
                <w:spacing w:val="-10"/>
                <w:w w:val="90"/>
                <w:sz w:val="20"/>
                <w:szCs w:val="20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1981" w:type="dxa"/>
            <w:gridSpan w:val="2"/>
            <w:tcBorders>
              <w:top w:val="thinThickSmallGap" w:sz="18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주소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Mailing Address</w:t>
            </w:r>
          </w:p>
        </w:tc>
        <w:tc>
          <w:tcPr>
            <w:tcW w:w="8537" w:type="dxa"/>
            <w:gridSpan w:val="9"/>
            <w:tcBorders>
              <w:top w:val="thinThickSmallGap" w:sz="18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198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학위과정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Type of Degree</w:t>
            </w:r>
          </w:p>
        </w:tc>
        <w:tc>
          <w:tcPr>
            <w:tcW w:w="85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1D262A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sym w:font="Wingdings" w:char="F078"/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석사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1F23AA">
              <w:rPr>
                <w:rFonts w:ascii="양재다운명조M" w:eastAsia="양재다운명조M" w:hAnsi="Gulim" w:cs="Gulim" w:hint="eastAsia"/>
                <w:color w:val="000000"/>
                <w:spacing w:val="-10"/>
                <w:w w:val="80"/>
                <w:sz w:val="18"/>
                <w:szCs w:val="18"/>
              </w:rPr>
              <w:t>Master</w:t>
            </w:r>
            <w:r w:rsidR="00BE2834" w:rsidRPr="001F23AA">
              <w:rPr>
                <w:rFonts w:ascii="나눔고딕" w:eastAsia="나눔고딕" w:hAnsi="나눔고딕" w:cs="Gulim" w:hint="eastAsia"/>
                <w:color w:val="000000"/>
                <w:spacing w:val="-10"/>
                <w:w w:val="80"/>
                <w:sz w:val="18"/>
                <w:szCs w:val="18"/>
              </w:rPr>
              <w:t>’</w:t>
            </w:r>
            <w:r w:rsidR="00BE2834" w:rsidRPr="001F23AA">
              <w:rPr>
                <w:rFonts w:ascii="양재다운명조M" w:eastAsia="양재다운명조M" w:hAnsi="Gulim" w:cs="Gulim" w:hint="eastAsia"/>
                <w:color w:val="000000"/>
                <w:spacing w:val="-10"/>
                <w:w w:val="80"/>
                <w:sz w:val="18"/>
                <w:szCs w:val="18"/>
              </w:rPr>
              <w:t>s</w:t>
            </w:r>
            <w:r w:rsidR="00BE2834"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□</w:t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박사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Doctoral</w:t>
            </w:r>
            <w:r w:rsidR="00BE2834"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□</w:t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석박사통합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Combined Master</w:t>
            </w:r>
            <w:r w:rsidR="00BE2834"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’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s &amp; Doctoral Program</w:t>
            </w:r>
          </w:p>
        </w:tc>
      </w:tr>
      <w:tr w:rsidR="00E17038" w:rsidRPr="00844666" w:rsidTr="00E17038">
        <w:trPr>
          <w:trHeight w:val="20"/>
        </w:trPr>
        <w:tc>
          <w:tcPr>
            <w:tcW w:w="198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E17038" w:rsidRDefault="00E17038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지원전공</w:t>
            </w:r>
          </w:p>
          <w:p w:rsidR="00E17038" w:rsidRPr="00AF4FB3" w:rsidRDefault="00E17038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Applying </w:t>
            </w:r>
            <w:r>
              <w:rPr>
                <w:rFonts w:ascii="Gulim" w:eastAsia="나눔고딕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Major</w:t>
            </w:r>
          </w:p>
        </w:tc>
        <w:tc>
          <w:tcPr>
            <w:tcW w:w="85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E17038" w:rsidRDefault="00E17038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Global Agricultural Economics </w:t>
            </w:r>
          </w:p>
        </w:tc>
      </w:tr>
      <w:tr w:rsidR="00BE2834" w:rsidRPr="00844666" w:rsidTr="00E17038">
        <w:trPr>
          <w:trHeight w:val="20"/>
        </w:trPr>
        <w:tc>
          <w:tcPr>
            <w:tcW w:w="1981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학력사항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Academic History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학교명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(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Name of School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)</w:t>
            </w:r>
          </w:p>
        </w:tc>
        <w:tc>
          <w:tcPr>
            <w:tcW w:w="3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기간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(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From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~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To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~)</w:t>
            </w:r>
          </w:p>
        </w:tc>
        <w:tc>
          <w:tcPr>
            <w:tcW w:w="2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전공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(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Major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)</w:t>
            </w:r>
          </w:p>
        </w:tc>
      </w:tr>
      <w:tr w:rsidR="00BE2834" w:rsidRPr="00844666" w:rsidTr="00E17038">
        <w:trPr>
          <w:trHeight w:val="2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834" w:rsidRPr="00AF4FB3" w:rsidRDefault="00BE2834" w:rsidP="00046DD6">
            <w:pPr>
              <w:spacing w:after="0" w:line="240" w:lineRule="auto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2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10518" w:type="dxa"/>
            <w:gridSpan w:val="11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학력조회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동의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Consent to Release School Information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: </w:t>
            </w:r>
            <w:r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□</w:t>
            </w:r>
            <w:r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동의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Agree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□</w:t>
            </w:r>
            <w:r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동의하지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않음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Disagree</w:t>
            </w:r>
          </w:p>
        </w:tc>
      </w:tr>
      <w:tr w:rsidR="00BE2834" w:rsidRPr="00844666" w:rsidTr="00E17038">
        <w:trPr>
          <w:trHeight w:val="20"/>
        </w:trPr>
        <w:tc>
          <w:tcPr>
            <w:tcW w:w="198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한국어능력시험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성적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TOPIK Test Score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TOPIK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( </w:t>
            </w:r>
            <w:r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  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)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급</w:t>
            </w:r>
          </w:p>
          <w:p w:rsidR="005C5D29" w:rsidRPr="00AF4FB3" w:rsidRDefault="005C5D29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Batang" w:eastAsia="Batang" w:hAnsi="Batang" w:cs="Batang" w:hint="eastAsia"/>
                <w:color w:val="000000"/>
                <w:spacing w:val="-10"/>
                <w:w w:val="90"/>
                <w:sz w:val="18"/>
                <w:szCs w:val="18"/>
              </w:rPr>
              <w:t>(in applicable)</w:t>
            </w:r>
          </w:p>
        </w:tc>
        <w:tc>
          <w:tcPr>
            <w:tcW w:w="3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공인영어시험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성적</w:t>
            </w:r>
          </w:p>
          <w:p w:rsidR="00BE2834" w:rsidRPr="005C5D29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 w:hAnsi="Batang" w:cs="Batang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English Proficiency Test Score</w:t>
            </w:r>
            <w:r w:rsidR="005C5D29">
              <w:rPr>
                <w:rFonts w:ascii="Batang" w:eastAsia="Batang" w:hAnsi="Batang" w:cs="Batang" w:hint="eastAsia"/>
                <w:color w:val="000000"/>
                <w:spacing w:val="-10"/>
                <w:w w:val="90"/>
                <w:sz w:val="18"/>
                <w:szCs w:val="18"/>
              </w:rPr>
              <w:t>(in applicable)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</w:tr>
      <w:tr w:rsidR="00BE2834" w:rsidRPr="00844666" w:rsidTr="00E17038">
        <w:trPr>
          <w:trHeight w:val="20"/>
        </w:trPr>
        <w:tc>
          <w:tcPr>
            <w:tcW w:w="198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기숙사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신청</w:t>
            </w:r>
          </w:p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In-campus Housing</w:t>
            </w:r>
          </w:p>
        </w:tc>
        <w:tc>
          <w:tcPr>
            <w:tcW w:w="85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1D262A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sym w:font="Wingdings" w:char="F078"/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예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Ye</w:t>
            </w:r>
            <w:r w:rsidR="00BE2834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s  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□</w:t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아니오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No</w:t>
            </w:r>
          </w:p>
        </w:tc>
      </w:tr>
      <w:tr w:rsidR="00BE2834" w:rsidRPr="00844666" w:rsidTr="00E17038">
        <w:trPr>
          <w:trHeight w:val="100"/>
        </w:trPr>
        <w:tc>
          <w:tcPr>
            <w:tcW w:w="1981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비상연락처</w:t>
            </w:r>
          </w:p>
          <w:p w:rsidR="00BE2834" w:rsidRPr="0002061F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Emergency Contact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02061F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보호자</w:t>
            </w:r>
            <w:r>
              <w:rPr>
                <w:rFonts w:ascii="Gulim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(</w:t>
            </w:r>
            <w:r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Parent/Guardian</w:t>
            </w:r>
            <w:r>
              <w:rPr>
                <w:rFonts w:ascii="Gulim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)</w:t>
            </w:r>
          </w:p>
        </w:tc>
        <w:tc>
          <w:tcPr>
            <w:tcW w:w="54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E2834" w:rsidRPr="0002061F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</w:tr>
      <w:tr w:rsidR="00BE2834" w:rsidRPr="00844666" w:rsidTr="00E17038">
        <w:trPr>
          <w:trHeight w:val="100"/>
        </w:trPr>
        <w:tc>
          <w:tcPr>
            <w:tcW w:w="1981" w:type="dxa"/>
            <w:gridSpan w:val="2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BE2834" w:rsidRPr="00AF4FB3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한국</w:t>
            </w:r>
            <w:r>
              <w:rPr>
                <w:rFonts w:ascii="Gulim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>(</w:t>
            </w:r>
            <w:r w:rsidRPr="0002061F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In</w:t>
            </w:r>
            <w:r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Korea)</w:t>
            </w:r>
          </w:p>
        </w:tc>
        <w:tc>
          <w:tcPr>
            <w:tcW w:w="54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E2834" w:rsidRPr="00AF4FB3" w:rsidRDefault="001F23AA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(KNU) +82-33-250-8692 </w:t>
            </w:r>
            <w:r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/ (KOICA) +82-31-740-0587</w:t>
            </w:r>
          </w:p>
        </w:tc>
      </w:tr>
      <w:tr w:rsidR="00BE2834" w:rsidRPr="00844666" w:rsidTr="00E17038">
        <w:trPr>
          <w:trHeight w:val="20"/>
        </w:trPr>
        <w:tc>
          <w:tcPr>
            <w:tcW w:w="5041" w:type="dxa"/>
            <w:gridSpan w:val="4"/>
            <w:tcBorders>
              <w:top w:val="single" w:sz="4" w:space="0" w:color="000000"/>
              <w:left w:val="single" w:sz="12" w:space="0" w:color="000000"/>
              <w:bottom w:val="thickThinSmallGap" w:sz="12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Agreement to Access to Private Information</w:t>
            </w:r>
            <w:r w:rsidRPr="00AF4FB3">
              <w:rPr>
                <w:rFonts w:ascii="나눔고딕" w:eastAsia="나눔고딕" w:hAnsi="나눔고딕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</w:p>
        </w:tc>
        <w:tc>
          <w:tcPr>
            <w:tcW w:w="5477" w:type="dxa"/>
            <w:gridSpan w:val="7"/>
            <w:tcBorders>
              <w:top w:val="single" w:sz="4" w:space="0" w:color="000000"/>
              <w:left w:val="single" w:sz="4" w:space="0" w:color="000000"/>
              <w:bottom w:val="thickThinSmallGap" w:sz="12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Pr="00AF4FB3" w:rsidRDefault="001D262A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Gulim" w:eastAsia="Gulim" w:hAnsi="Gulim" w:cs="Gulim"/>
                <w:color w:val="000000"/>
                <w:spacing w:val="-10"/>
                <w:w w:val="90"/>
                <w:sz w:val="18"/>
                <w:szCs w:val="18"/>
              </w:rPr>
            </w:pPr>
            <w:r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sym w:font="Wingdings" w:char="F078"/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예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Yes </w:t>
            </w:r>
            <w:r w:rsidR="00BE2834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 xml:space="preserve">   </w:t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>□</w:t>
            </w:r>
            <w:r w:rsidR="00BE2834" w:rsidRPr="00AF4FB3">
              <w:rPr>
                <w:rFonts w:ascii="Gulim" w:eastAsia="나눔고딕" w:hAnsi="나눔고딕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>아니오</w:t>
            </w:r>
            <w:r w:rsidR="00BE2834" w:rsidRPr="00AF4FB3"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="00BE2834" w:rsidRPr="00AF4FB3">
              <w:rPr>
                <w:rFonts w:ascii="양재다운명조M" w:eastAsia="양재다운명조M" w:hAnsi="Gulim" w:cs="Gulim" w:hint="eastAsia"/>
                <w:color w:val="000000"/>
                <w:spacing w:val="-10"/>
                <w:w w:val="90"/>
                <w:sz w:val="18"/>
                <w:szCs w:val="18"/>
              </w:rPr>
              <w:t>No</w:t>
            </w:r>
          </w:p>
        </w:tc>
      </w:tr>
      <w:tr w:rsidR="00BE2834" w:rsidRPr="00844666" w:rsidTr="001F23AA">
        <w:trPr>
          <w:trHeight w:val="23"/>
        </w:trPr>
        <w:tc>
          <w:tcPr>
            <w:tcW w:w="10518" w:type="dxa"/>
            <w:gridSpan w:val="11"/>
            <w:tcBorders>
              <w:top w:val="thickThinSmallGap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:rsidR="00BE2834" w:rsidRDefault="00BE2834" w:rsidP="005C5D29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ind w:firstLineChars="350" w:firstLine="497"/>
              <w:jc w:val="both"/>
              <w:textAlignment w:val="baseline"/>
              <w:rPr>
                <w:rFonts w:ascii="Gulim" w:eastAsia="나눔고딕" w:hAnsi="Gulim" w:cs="Gulim"/>
                <w:color w:val="000000"/>
                <w:spacing w:val="-10"/>
                <w:w w:val="90"/>
                <w:sz w:val="18"/>
                <w:szCs w:val="18"/>
              </w:rPr>
            </w:pPr>
          </w:p>
          <w:p w:rsidR="00BE2834" w:rsidRPr="001F23AA" w:rsidRDefault="00BE2834" w:rsidP="00844666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firstLineChars="350" w:firstLine="434"/>
              <w:jc w:val="both"/>
              <w:textAlignment w:val="baseline"/>
              <w:rPr>
                <w:rFonts w:ascii="Gulim" w:eastAsia="Gulim" w:hAnsi="Gulim" w:cs="Gulim"/>
                <w:color w:val="000000"/>
                <w:spacing w:val="-10"/>
                <w:w w:val="80"/>
                <w:sz w:val="18"/>
                <w:szCs w:val="18"/>
              </w:rPr>
            </w:pPr>
            <w:r w:rsidRPr="001F23AA">
              <w:rPr>
                <w:rFonts w:ascii="양재다운명조M" w:eastAsia="양재다운명조M" w:hAnsi="Gulim" w:cs="Gulim" w:hint="eastAsia"/>
                <w:color w:val="000000"/>
                <w:spacing w:val="-10"/>
                <w:w w:val="80"/>
                <w:sz w:val="18"/>
                <w:szCs w:val="18"/>
              </w:rPr>
              <w:t>I certify that the information contained in this application form and in all application materials are complete and accurate, and I understand that submission of inaccurate information may be a sufficient cause for terminating my enrollment.</w:t>
            </w:r>
          </w:p>
          <w:p w:rsidR="00BE2834" w:rsidRPr="001F23AA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양재다운명조M" w:eastAsia="양재다운명조M" w:hAnsi="Gulim" w:cs="Gulim"/>
                <w:color w:val="000000"/>
                <w:spacing w:val="-10"/>
                <w:w w:val="80"/>
                <w:sz w:val="18"/>
                <w:szCs w:val="18"/>
              </w:rPr>
            </w:pPr>
          </w:p>
          <w:p w:rsidR="00BE2834" w:rsidRPr="0002061F" w:rsidRDefault="00BE2834" w:rsidP="0084466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ind w:firstLineChars="1950" w:firstLine="2772"/>
              <w:jc w:val="both"/>
              <w:textAlignment w:val="baseline"/>
              <w:rPr>
                <w:rFonts w:ascii="Gulim" w:eastAsia="Gulim" w:hAnsi="Gulim" w:cs="Gulim"/>
                <w:b/>
                <w:bCs/>
                <w:color w:val="000000"/>
                <w:spacing w:val="-10"/>
                <w:w w:val="90"/>
                <w:sz w:val="18"/>
                <w:szCs w:val="18"/>
                <w:u w:val="single"/>
              </w:rPr>
            </w:pPr>
            <w:r w:rsidRPr="0002061F">
              <w:rPr>
                <w:rFonts w:ascii="양재다운명조M" w:eastAsia="양재다운명조M" w:hAnsi="Gulim" w:cs="Gulim" w:hint="eastAsia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 xml:space="preserve">Date </w:t>
            </w:r>
            <w:r w:rsidRPr="0002061F">
              <w:rPr>
                <w:rFonts w:ascii="Gulim" w:eastAsia="나눔고딕" w:hAnsi="Gulim" w:cs="Gulim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>날짜</w:t>
            </w:r>
            <w:r>
              <w:rPr>
                <w:rFonts w:ascii="Gulim" w:eastAsia="나눔고딕" w:hAnsi="Gulim" w:cs="Gulim" w:hint="eastAsia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>
              <w:rPr>
                <w:rFonts w:ascii="Gulim" w:eastAsia="나눔고딕" w:hAnsi="Gulim" w:cs="Gulim" w:hint="eastAsia"/>
                <w:b/>
                <w:bCs/>
                <w:color w:val="000000"/>
                <w:spacing w:val="-10"/>
                <w:w w:val="90"/>
                <w:sz w:val="18"/>
                <w:szCs w:val="18"/>
                <w:u w:val="single"/>
              </w:rPr>
              <w:t xml:space="preserve">                                             </w:t>
            </w:r>
          </w:p>
          <w:p w:rsidR="00BE2834" w:rsidRPr="0002061F" w:rsidRDefault="00BE2834" w:rsidP="00046DD6">
            <w:pPr>
              <w:widowControl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양재다운명조M" w:eastAsia="양재다운명조M" w:hAnsi="Gulim" w:cs="Gulim"/>
                <w:color w:val="000000"/>
                <w:spacing w:val="-10"/>
                <w:w w:val="90"/>
                <w:sz w:val="18"/>
                <w:szCs w:val="18"/>
              </w:rPr>
            </w:pPr>
          </w:p>
          <w:p w:rsidR="00BE2834" w:rsidRDefault="00BE2834" w:rsidP="0084466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ind w:firstLineChars="850" w:firstLine="1208"/>
              <w:jc w:val="both"/>
              <w:textAlignment w:val="baseline"/>
              <w:rPr>
                <w:rFonts w:ascii="Gulim" w:eastAsia="나눔고딕" w:hAnsi="Gulim" w:cs="Gulim"/>
                <w:b/>
                <w:bCs/>
                <w:color w:val="000000"/>
                <w:spacing w:val="-10"/>
                <w:w w:val="90"/>
                <w:sz w:val="18"/>
                <w:szCs w:val="18"/>
                <w:u w:val="single"/>
              </w:rPr>
            </w:pPr>
            <w:r w:rsidRPr="0002061F">
              <w:rPr>
                <w:rFonts w:ascii="양재다운명조M" w:eastAsia="양재다운명조M" w:hAnsi="Gulim" w:cs="Gulim" w:hint="eastAsia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>Applicant's Signature</w:t>
            </w:r>
            <w:r w:rsidRPr="0002061F">
              <w:rPr>
                <w:rFonts w:ascii="나눔고딕" w:eastAsia="나눔고딕" w:hAnsi="나눔고딕" w:cs="Gulim" w:hint="eastAsia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02061F">
              <w:rPr>
                <w:rFonts w:ascii="Gulim" w:eastAsia="나눔고딕" w:hAnsi="Gulim" w:cs="Gulim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>지원자</w:t>
            </w:r>
            <w:r w:rsidRPr="0002061F">
              <w:rPr>
                <w:rFonts w:ascii="Gulim" w:eastAsia="나눔고딕" w:hAnsi="Gulim" w:cs="Gulim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 w:rsidRPr="0002061F">
              <w:rPr>
                <w:rFonts w:ascii="Gulim" w:eastAsia="나눔고딕" w:hAnsi="Gulim" w:cs="Gulim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>서명</w:t>
            </w:r>
            <w:r>
              <w:rPr>
                <w:rFonts w:ascii="Gulim" w:eastAsia="나눔고딕" w:hAnsi="Gulim" w:cs="Gulim" w:hint="eastAsia"/>
                <w:b/>
                <w:bCs/>
                <w:color w:val="000000"/>
                <w:spacing w:val="-10"/>
                <w:w w:val="90"/>
                <w:sz w:val="18"/>
                <w:szCs w:val="18"/>
              </w:rPr>
              <w:t xml:space="preserve"> </w:t>
            </w:r>
            <w:r>
              <w:rPr>
                <w:rFonts w:ascii="Gulim" w:eastAsia="나눔고딕" w:hAnsi="Gulim" w:cs="Gulim" w:hint="eastAsia"/>
                <w:b/>
                <w:bCs/>
                <w:color w:val="000000"/>
                <w:spacing w:val="-10"/>
                <w:w w:val="90"/>
                <w:sz w:val="18"/>
                <w:szCs w:val="18"/>
                <w:u w:val="single"/>
              </w:rPr>
              <w:t xml:space="preserve">                                             </w:t>
            </w:r>
          </w:p>
          <w:p w:rsidR="00BE2834" w:rsidRDefault="00BE2834" w:rsidP="0084466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ind w:firstLineChars="850" w:firstLine="1208"/>
              <w:jc w:val="both"/>
              <w:textAlignment w:val="baseline"/>
              <w:rPr>
                <w:rFonts w:ascii="Gulim" w:eastAsia="나눔고딕" w:hAnsi="Gulim" w:cs="Gulim"/>
                <w:b/>
                <w:bCs/>
                <w:color w:val="000000"/>
                <w:spacing w:val="-10"/>
                <w:w w:val="90"/>
                <w:sz w:val="18"/>
                <w:szCs w:val="18"/>
                <w:u w:val="single"/>
              </w:rPr>
            </w:pPr>
          </w:p>
          <w:p w:rsidR="00BE2834" w:rsidRPr="00AF4FB3" w:rsidRDefault="00BE2834" w:rsidP="00046DD6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ind w:firstLineChars="600" w:firstLine="853"/>
              <w:jc w:val="both"/>
              <w:textAlignment w:val="baseline"/>
              <w:rPr>
                <w:rFonts w:ascii="Gulim" w:eastAsia="Gulim" w:hAnsi="Gulim" w:cs="Gulim"/>
                <w:b/>
                <w:bCs/>
                <w:color w:val="000000"/>
                <w:spacing w:val="-10"/>
                <w:w w:val="90"/>
                <w:sz w:val="18"/>
                <w:szCs w:val="18"/>
              </w:rPr>
            </w:pPr>
          </w:p>
        </w:tc>
      </w:tr>
    </w:tbl>
    <w:p w:rsidR="00E705BE" w:rsidRPr="00844666" w:rsidRDefault="00E705BE" w:rsidP="00E17038">
      <w:pPr>
        <w:pStyle w:val="a"/>
        <w:pBdr>
          <w:top w:val="none" w:sz="2" w:space="31" w:color="000000"/>
        </w:pBdr>
        <w:jc w:val="left"/>
        <w:rPr>
          <w:rFonts w:ascii="Times New Roman" w:hAnsi="Times New Roman"/>
        </w:rPr>
      </w:pPr>
    </w:p>
    <w:p w:rsidR="00EE79D3" w:rsidRPr="00844666" w:rsidRDefault="00EE79D3" w:rsidP="00E17038">
      <w:pPr>
        <w:pStyle w:val="a"/>
        <w:pBdr>
          <w:top w:val="none" w:sz="2" w:space="31" w:color="000000"/>
        </w:pBdr>
        <w:spacing w:line="240" w:lineRule="auto"/>
        <w:jc w:val="left"/>
        <w:rPr>
          <w:rFonts w:ascii="Times New Roman" w:hAnsi="Times New Roman"/>
          <w:sz w:val="22"/>
        </w:rPr>
      </w:pPr>
      <w:r w:rsidRPr="00844666">
        <w:rPr>
          <w:rFonts w:hAnsi="Batang" w:cs="Batang"/>
          <w:sz w:val="22"/>
        </w:rPr>
        <w:t>※</w:t>
      </w:r>
      <w:r w:rsidRPr="00844666">
        <w:rPr>
          <w:rFonts w:ascii="Times New Roman" w:eastAsia="Malgun Gothic" w:hAnsi="Times New Roman"/>
          <w:sz w:val="22"/>
        </w:rPr>
        <w:t xml:space="preserve"> Tips for the Application Form </w:t>
      </w:r>
    </w:p>
    <w:p w:rsidR="00EE79D3" w:rsidRPr="00844666" w:rsidRDefault="00EE79D3" w:rsidP="00E17038">
      <w:pPr>
        <w:pStyle w:val="a"/>
        <w:pBdr>
          <w:top w:val="none" w:sz="2" w:space="31" w:color="000000"/>
        </w:pBdr>
        <w:spacing w:line="240" w:lineRule="auto"/>
        <w:jc w:val="left"/>
        <w:rPr>
          <w:rFonts w:ascii="Times New Roman" w:hAnsi="Times New Roman"/>
          <w:sz w:val="22"/>
        </w:rPr>
      </w:pPr>
    </w:p>
    <w:p w:rsidR="00EE79D3" w:rsidRPr="00844666" w:rsidRDefault="00EE79D3" w:rsidP="00E17038">
      <w:pPr>
        <w:pStyle w:val="a"/>
        <w:pBdr>
          <w:top w:val="none" w:sz="2" w:space="31" w:color="000000"/>
        </w:pBdr>
        <w:spacing w:line="276" w:lineRule="auto"/>
        <w:jc w:val="left"/>
        <w:rPr>
          <w:rFonts w:ascii="Times New Roman" w:hAnsi="Times New Roman"/>
          <w:sz w:val="22"/>
        </w:rPr>
      </w:pPr>
      <w:r w:rsidRPr="00844666">
        <w:rPr>
          <w:rFonts w:ascii="Times New Roman" w:hAnsi="Times New Roman"/>
          <w:sz w:val="22"/>
        </w:rPr>
        <w:t>1. The Application Form may be filled in Korean or English.</w:t>
      </w:r>
    </w:p>
    <w:p w:rsidR="00EE79D3" w:rsidRPr="00844666" w:rsidRDefault="00EE79D3" w:rsidP="00E17038">
      <w:pPr>
        <w:pStyle w:val="a"/>
        <w:pBdr>
          <w:top w:val="none" w:sz="2" w:space="31" w:color="000000"/>
        </w:pBdr>
        <w:spacing w:line="276" w:lineRule="auto"/>
        <w:jc w:val="left"/>
        <w:rPr>
          <w:rFonts w:ascii="Times New Roman" w:hAnsi="Times New Roman"/>
          <w:sz w:val="22"/>
        </w:rPr>
      </w:pPr>
      <w:r w:rsidRPr="00844666">
        <w:rPr>
          <w:rFonts w:ascii="Times New Roman" w:hAnsi="Times New Roman"/>
          <w:sz w:val="22"/>
        </w:rPr>
        <w:t>2. You must check the box "Agree" in the 'Consent to Release School Information'.</w:t>
      </w:r>
    </w:p>
    <w:p w:rsidR="00EE79D3" w:rsidRPr="00844666" w:rsidRDefault="00EE79D3" w:rsidP="00E17038">
      <w:pPr>
        <w:pStyle w:val="a"/>
        <w:pBdr>
          <w:top w:val="none" w:sz="2" w:space="31" w:color="000000"/>
        </w:pBdr>
        <w:spacing w:line="276" w:lineRule="auto"/>
        <w:jc w:val="left"/>
        <w:rPr>
          <w:rFonts w:ascii="Times New Roman" w:eastAsia="Malgun Gothic" w:hAnsi="Times New Roman"/>
          <w:sz w:val="22"/>
        </w:rPr>
      </w:pPr>
      <w:r w:rsidRPr="00844666">
        <w:rPr>
          <w:rFonts w:ascii="Times New Roman" w:hAnsi="Times New Roman" w:hint="eastAsia"/>
          <w:sz w:val="22"/>
        </w:rPr>
        <w:t>3.</w:t>
      </w:r>
      <w:r w:rsidRPr="00844666">
        <w:rPr>
          <w:rFonts w:ascii="Times New Roman" w:hAnsi="Times New Roman"/>
          <w:sz w:val="22"/>
        </w:rPr>
        <w:t xml:space="preserve"> For the </w:t>
      </w:r>
      <w:r w:rsidRPr="00844666">
        <w:rPr>
          <w:rFonts w:ascii="Times New Roman" w:hAnsi="Times New Roman"/>
          <w:spacing w:val="-6"/>
          <w:sz w:val="22"/>
        </w:rPr>
        <w:t xml:space="preserve">Emergency Contact in Korea, you may provide </w:t>
      </w:r>
      <w:r w:rsidRPr="00844666">
        <w:rPr>
          <w:rFonts w:ascii="Times New Roman" w:eastAsia="Malgun Gothic" w:hAnsi="Times New Roman"/>
          <w:sz w:val="22"/>
        </w:rPr>
        <w:t>your friend's contact information in Korea.</w:t>
      </w:r>
    </w:p>
    <w:p w:rsidR="00EE79D3" w:rsidRPr="00844666" w:rsidRDefault="00EE79D3" w:rsidP="00EE79D3">
      <w:pPr>
        <w:pStyle w:val="a"/>
        <w:spacing w:line="276" w:lineRule="auto"/>
        <w:ind w:left="220" w:hangingChars="100" w:hanging="220"/>
        <w:jc w:val="left"/>
        <w:rPr>
          <w:rFonts w:ascii="Times New Roman" w:hAnsi="Times New Roman"/>
          <w:sz w:val="22"/>
        </w:rPr>
      </w:pPr>
      <w:r w:rsidRPr="00844666">
        <w:rPr>
          <w:rFonts w:ascii="Times New Roman" w:eastAsia="Malgun Gothic" w:hAnsi="Times New Roman"/>
          <w:sz w:val="22"/>
        </w:rPr>
        <w:t xml:space="preserve">4. Please write your phone number in the following order: country code + area code + local phone number    </w:t>
      </w:r>
    </w:p>
    <w:p w:rsidR="00E705BE" w:rsidRPr="00844666" w:rsidRDefault="00E705BE" w:rsidP="006C383C">
      <w:pPr>
        <w:spacing w:after="200" w:line="276" w:lineRule="auto"/>
        <w:jc w:val="both"/>
        <w:rPr>
          <w:rFonts w:ascii="Times New Roman" w:eastAsia="Batang" w:hAnsi="Times New Roman"/>
          <w:color w:val="000000"/>
          <w:shd w:val="clear" w:color="000000" w:fill="auto"/>
        </w:rPr>
      </w:pPr>
    </w:p>
    <w:sectPr w:rsidR="00E705BE" w:rsidRPr="00844666" w:rsidSect="00E1703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9F4" w:rsidRDefault="002919F4" w:rsidP="00EE79D3">
      <w:pPr>
        <w:spacing w:after="0" w:line="240" w:lineRule="auto"/>
      </w:pPr>
      <w:r>
        <w:separator/>
      </w:r>
    </w:p>
  </w:endnote>
  <w:endnote w:type="continuationSeparator" w:id="0">
    <w:p w:rsidR="002919F4" w:rsidRDefault="002919F4" w:rsidP="00EE7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넥슨 풋볼고딕 L">
    <w:altName w:val="Arial Unicode MS"/>
    <w:charset w:val="81"/>
    <w:family w:val="modern"/>
    <w:pitch w:val="variable"/>
    <w:sig w:usb0="00000000" w:usb1="09D77CFB" w:usb2="00000010" w:usb3="00000000" w:csb0="00080001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양재다운명조M">
    <w:altName w:val="Arial Unicode MS"/>
    <w:charset w:val="81"/>
    <w:family w:val="roman"/>
    <w:pitch w:val="variable"/>
    <w:sig w:usb0="00000000" w:usb1="09D77CFB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나눔고딕">
    <w:altName w:val="Arial Unicode MS"/>
    <w:charset w:val="81"/>
    <w:family w:val="modern"/>
    <w:pitch w:val="variable"/>
    <w:sig w:usb0="00000000" w:usb1="0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9F4" w:rsidRDefault="002919F4" w:rsidP="00EE79D3">
      <w:pPr>
        <w:spacing w:after="0" w:line="240" w:lineRule="auto"/>
      </w:pPr>
      <w:r>
        <w:separator/>
      </w:r>
    </w:p>
  </w:footnote>
  <w:footnote w:type="continuationSeparator" w:id="0">
    <w:p w:rsidR="002919F4" w:rsidRDefault="002919F4" w:rsidP="00EE79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attachedTemplate r:id="rId1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EC"/>
    <w:rsid w:val="00020EE1"/>
    <w:rsid w:val="00046DD6"/>
    <w:rsid w:val="000F6679"/>
    <w:rsid w:val="00164196"/>
    <w:rsid w:val="001D262A"/>
    <w:rsid w:val="001F23AA"/>
    <w:rsid w:val="002919F4"/>
    <w:rsid w:val="002D47F3"/>
    <w:rsid w:val="00335DDB"/>
    <w:rsid w:val="005C5D29"/>
    <w:rsid w:val="005E2717"/>
    <w:rsid w:val="005F0807"/>
    <w:rsid w:val="0066201C"/>
    <w:rsid w:val="006C383C"/>
    <w:rsid w:val="0072039B"/>
    <w:rsid w:val="00795809"/>
    <w:rsid w:val="00844666"/>
    <w:rsid w:val="0085016D"/>
    <w:rsid w:val="008F43FE"/>
    <w:rsid w:val="00974FEC"/>
    <w:rsid w:val="009D4EE8"/>
    <w:rsid w:val="009F7718"/>
    <w:rsid w:val="00AF33BE"/>
    <w:rsid w:val="00BE2834"/>
    <w:rsid w:val="00C44AD6"/>
    <w:rsid w:val="00D13041"/>
    <w:rsid w:val="00D327EC"/>
    <w:rsid w:val="00DB1C73"/>
    <w:rsid w:val="00E17038"/>
    <w:rsid w:val="00E705BE"/>
    <w:rsid w:val="00EE79D3"/>
    <w:rsid w:val="00F3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5BE"/>
    <w:pPr>
      <w:spacing w:after="160" w:line="259" w:lineRule="auto"/>
    </w:pPr>
    <w:rPr>
      <w:sz w:val="22"/>
      <w:szCs w:val="22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name w:val="바탕글"/>
    <w:rsid w:val="00E705B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Batang"/>
      <w:color w:val="000000"/>
      <w:szCs w:val="22"/>
      <w:shd w:val="clear" w:color="000000" w:fill="auto"/>
      <w:lang w:val="en-US" w:eastAsia="ko-KR"/>
    </w:rPr>
  </w:style>
  <w:style w:type="paragraph" w:styleId="Encabezado">
    <w:name w:val="header"/>
    <w:basedOn w:val="Normal"/>
    <w:link w:val="EncabezadoCar"/>
    <w:uiPriority w:val="99"/>
    <w:unhideWhenUsed/>
    <w:rsid w:val="00EE79D3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EE79D3"/>
    <w:rPr>
      <w:kern w:val="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EE79D3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EE79D3"/>
    <w:rPr>
      <w:kern w:val="0"/>
      <w:sz w:val="22"/>
    </w:rPr>
  </w:style>
  <w:style w:type="character" w:styleId="Refdecomentario">
    <w:name w:val="annotation reference"/>
    <w:uiPriority w:val="99"/>
    <w:semiHidden/>
    <w:unhideWhenUsed/>
    <w:rsid w:val="000F667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6679"/>
  </w:style>
  <w:style w:type="character" w:customStyle="1" w:styleId="TextocomentarioCar">
    <w:name w:val="Texto comentario Car"/>
    <w:link w:val="Textocomentario"/>
    <w:uiPriority w:val="99"/>
    <w:semiHidden/>
    <w:rsid w:val="000F6679"/>
    <w:rPr>
      <w:kern w:val="0"/>
      <w:sz w:val="22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667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F6679"/>
    <w:rPr>
      <w:b/>
      <w:bCs/>
      <w:kern w:val="0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6679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F6679"/>
    <w:rPr>
      <w:rFonts w:ascii="Malgun Gothic" w:eastAsia="Malgun Gothic" w:hAnsi="Malgun Gothic" w:cs="Times New Roman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5BE"/>
    <w:pPr>
      <w:spacing w:after="160" w:line="259" w:lineRule="auto"/>
    </w:pPr>
    <w:rPr>
      <w:sz w:val="22"/>
      <w:szCs w:val="22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name w:val="바탕글"/>
    <w:rsid w:val="00E705BE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Batang"/>
      <w:color w:val="000000"/>
      <w:szCs w:val="22"/>
      <w:shd w:val="clear" w:color="000000" w:fill="auto"/>
      <w:lang w:val="en-US" w:eastAsia="ko-KR"/>
    </w:rPr>
  </w:style>
  <w:style w:type="paragraph" w:styleId="Encabezado">
    <w:name w:val="header"/>
    <w:basedOn w:val="Normal"/>
    <w:link w:val="EncabezadoCar"/>
    <w:uiPriority w:val="99"/>
    <w:unhideWhenUsed/>
    <w:rsid w:val="00EE79D3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EE79D3"/>
    <w:rPr>
      <w:kern w:val="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EE79D3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EE79D3"/>
    <w:rPr>
      <w:kern w:val="0"/>
      <w:sz w:val="22"/>
    </w:rPr>
  </w:style>
  <w:style w:type="character" w:styleId="Refdecomentario">
    <w:name w:val="annotation reference"/>
    <w:uiPriority w:val="99"/>
    <w:semiHidden/>
    <w:unhideWhenUsed/>
    <w:rsid w:val="000F667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6679"/>
  </w:style>
  <w:style w:type="character" w:customStyle="1" w:styleId="TextocomentarioCar">
    <w:name w:val="Texto comentario Car"/>
    <w:link w:val="Textocomentario"/>
    <w:uiPriority w:val="99"/>
    <w:semiHidden/>
    <w:rsid w:val="000F6679"/>
    <w:rPr>
      <w:kern w:val="0"/>
      <w:sz w:val="22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667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F6679"/>
    <w:rPr>
      <w:b/>
      <w:bCs/>
      <w:kern w:val="0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6679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F6679"/>
    <w:rPr>
      <w:rFonts w:ascii="Malgun Gothic" w:eastAsia="Malgun Gothic" w:hAnsi="Malgun Gothic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sonal\Downloads\201802%252Fcd_14104236_%5bknu%202%5d%20application%20form_&#227;&#246;a&#190;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201802%2Fcd_14104236_[knu 2] application form_ãöa¾</Template>
  <TotalTime>1</TotalTime>
  <Pages>2</Pages>
  <Words>265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Personal</cp:lastModifiedBy>
  <cp:revision>1</cp:revision>
  <dcterms:created xsi:type="dcterms:W3CDTF">2018-02-21T17:38:00Z</dcterms:created>
  <dcterms:modified xsi:type="dcterms:W3CDTF">2018-02-21T17:39:00Z</dcterms:modified>
</cp:coreProperties>
</file>