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F22095" w14:textId="77777777" w:rsidR="0071186E" w:rsidRPr="0071186E" w:rsidRDefault="0071186E" w:rsidP="0071186E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71186E">
        <w:rPr>
          <w:rFonts w:ascii="Arial" w:hAnsi="Arial" w:cs="Arial"/>
        </w:rPr>
        <w:t>Modelo para Constancia de Ingresos</w:t>
      </w:r>
    </w:p>
    <w:p w14:paraId="33D8BBFC" w14:textId="77777777" w:rsidR="0071186E" w:rsidRPr="0071186E" w:rsidRDefault="0071186E" w:rsidP="0071186E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71186E">
        <w:rPr>
          <w:rFonts w:ascii="Arial" w:hAnsi="Arial" w:cs="Arial"/>
        </w:rPr>
        <w:t>Membrete</w:t>
      </w:r>
    </w:p>
    <w:p w14:paraId="1CB093CE" w14:textId="77777777" w:rsidR="0071186E" w:rsidRPr="0071186E" w:rsidRDefault="0071186E" w:rsidP="0071186E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71186E">
        <w:rPr>
          <w:rFonts w:ascii="Arial" w:hAnsi="Arial" w:cs="Arial"/>
        </w:rPr>
        <w:t>Nombre de la institución</w:t>
      </w:r>
    </w:p>
    <w:p w14:paraId="3D2316D5" w14:textId="77777777" w:rsidR="0071186E" w:rsidRPr="0071186E" w:rsidRDefault="0071186E" w:rsidP="0071186E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71186E">
        <w:rPr>
          <w:rFonts w:ascii="Arial" w:hAnsi="Arial" w:cs="Arial"/>
        </w:rPr>
        <w:t>Teléfono, fax, dirección, correo electrónico</w:t>
      </w:r>
    </w:p>
    <w:p w14:paraId="062FD0C9" w14:textId="77777777" w:rsidR="0071186E" w:rsidRPr="0071186E" w:rsidRDefault="0071186E" w:rsidP="0071186E">
      <w:pPr>
        <w:autoSpaceDE w:val="0"/>
        <w:autoSpaceDN w:val="0"/>
        <w:adjustRightInd w:val="0"/>
        <w:rPr>
          <w:rFonts w:ascii="Arial" w:hAnsi="Arial" w:cs="Arial"/>
        </w:rPr>
      </w:pPr>
    </w:p>
    <w:p w14:paraId="7369559B" w14:textId="77777777" w:rsidR="0071186E" w:rsidRPr="0071186E" w:rsidRDefault="0071186E" w:rsidP="0071186E">
      <w:pPr>
        <w:autoSpaceDE w:val="0"/>
        <w:autoSpaceDN w:val="0"/>
        <w:adjustRightInd w:val="0"/>
        <w:rPr>
          <w:rFonts w:ascii="Arial" w:hAnsi="Arial" w:cs="Arial"/>
        </w:rPr>
      </w:pPr>
    </w:p>
    <w:p w14:paraId="2B060A0E" w14:textId="77777777" w:rsidR="0071186E" w:rsidRPr="0071186E" w:rsidRDefault="0071186E" w:rsidP="0071186E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71186E">
        <w:rPr>
          <w:rFonts w:ascii="Arial" w:hAnsi="Arial" w:cs="Arial"/>
        </w:rPr>
        <w:t>CONSTANCIA DE INGRESOS</w:t>
      </w:r>
    </w:p>
    <w:p w14:paraId="21BC808C" w14:textId="77777777" w:rsidR="0071186E" w:rsidRDefault="0071186E" w:rsidP="0071186E">
      <w:pPr>
        <w:autoSpaceDE w:val="0"/>
        <w:autoSpaceDN w:val="0"/>
        <w:adjustRightInd w:val="0"/>
        <w:rPr>
          <w:rFonts w:ascii="Arial" w:hAnsi="Arial" w:cs="Arial"/>
        </w:rPr>
      </w:pPr>
    </w:p>
    <w:p w14:paraId="579C3CF2" w14:textId="77777777" w:rsidR="0071186E" w:rsidRDefault="0071186E" w:rsidP="0071186E">
      <w:pPr>
        <w:autoSpaceDE w:val="0"/>
        <w:autoSpaceDN w:val="0"/>
        <w:adjustRightInd w:val="0"/>
        <w:rPr>
          <w:rFonts w:ascii="Arial" w:hAnsi="Arial" w:cs="Arial"/>
        </w:rPr>
      </w:pPr>
    </w:p>
    <w:p w14:paraId="1FDAF1B3" w14:textId="77777777" w:rsidR="0071186E" w:rsidRPr="0071186E" w:rsidRDefault="0071186E" w:rsidP="0071186E">
      <w:pPr>
        <w:autoSpaceDE w:val="0"/>
        <w:autoSpaceDN w:val="0"/>
        <w:adjustRightInd w:val="0"/>
        <w:rPr>
          <w:rFonts w:ascii="Arial" w:hAnsi="Arial" w:cs="Arial"/>
        </w:rPr>
      </w:pPr>
      <w:r w:rsidRPr="0071186E">
        <w:rPr>
          <w:rFonts w:ascii="Arial" w:hAnsi="Arial" w:cs="Arial"/>
        </w:rPr>
        <w:t>Señores</w:t>
      </w:r>
    </w:p>
    <w:p w14:paraId="2D771514" w14:textId="77777777" w:rsidR="0071186E" w:rsidRPr="0071186E" w:rsidRDefault="0071186E" w:rsidP="0071186E">
      <w:pPr>
        <w:autoSpaceDE w:val="0"/>
        <w:autoSpaceDN w:val="0"/>
        <w:adjustRightInd w:val="0"/>
        <w:rPr>
          <w:rFonts w:ascii="Arial" w:hAnsi="Arial" w:cs="Arial"/>
        </w:rPr>
      </w:pPr>
      <w:r w:rsidRPr="0071186E">
        <w:rPr>
          <w:rFonts w:ascii="Arial" w:hAnsi="Arial" w:cs="Arial"/>
        </w:rPr>
        <w:t>Comité de Financiamiento</w:t>
      </w:r>
    </w:p>
    <w:p w14:paraId="4C706AD2" w14:textId="77777777" w:rsidR="0071186E" w:rsidRPr="0071186E" w:rsidRDefault="0071186E" w:rsidP="0071186E">
      <w:pPr>
        <w:autoSpaceDE w:val="0"/>
        <w:autoSpaceDN w:val="0"/>
        <w:adjustRightInd w:val="0"/>
        <w:rPr>
          <w:rFonts w:ascii="Arial" w:hAnsi="Arial" w:cs="Arial"/>
        </w:rPr>
      </w:pPr>
      <w:r w:rsidRPr="0071186E">
        <w:rPr>
          <w:rFonts w:ascii="Arial" w:hAnsi="Arial" w:cs="Arial"/>
        </w:rPr>
        <w:t>-FINABECE-</w:t>
      </w:r>
    </w:p>
    <w:p w14:paraId="0FBEC9DE" w14:textId="77777777" w:rsidR="0071186E" w:rsidRPr="0071186E" w:rsidRDefault="0071186E" w:rsidP="0071186E">
      <w:pPr>
        <w:autoSpaceDE w:val="0"/>
        <w:autoSpaceDN w:val="0"/>
        <w:adjustRightInd w:val="0"/>
        <w:rPr>
          <w:rFonts w:ascii="Arial" w:hAnsi="Arial" w:cs="Arial"/>
        </w:rPr>
      </w:pPr>
      <w:r w:rsidRPr="0071186E">
        <w:rPr>
          <w:rFonts w:ascii="Arial" w:hAnsi="Arial" w:cs="Arial"/>
        </w:rPr>
        <w:t>Ciudad</w:t>
      </w:r>
    </w:p>
    <w:p w14:paraId="2552F961" w14:textId="77777777" w:rsidR="0071186E" w:rsidRPr="0071186E" w:rsidRDefault="0071186E" w:rsidP="0071186E">
      <w:pPr>
        <w:autoSpaceDE w:val="0"/>
        <w:autoSpaceDN w:val="0"/>
        <w:adjustRightInd w:val="0"/>
        <w:rPr>
          <w:rFonts w:ascii="Arial" w:hAnsi="Arial" w:cs="Arial"/>
        </w:rPr>
      </w:pPr>
    </w:p>
    <w:p w14:paraId="7B35CCC3" w14:textId="77777777" w:rsidR="0071186E" w:rsidRPr="0071186E" w:rsidRDefault="0071186E" w:rsidP="0071186E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9FD3C77" w14:textId="77777777" w:rsidR="0071186E" w:rsidRDefault="001E7329" w:rsidP="0071186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Por este medio se hace constar que el (la) señor (</w:t>
      </w:r>
      <w:proofErr w:type="spellStart"/>
      <w:r>
        <w:rPr>
          <w:rFonts w:ascii="Arial" w:hAnsi="Arial" w:cs="Arial"/>
        </w:rPr>
        <w:t>ra</w:t>
      </w:r>
      <w:proofErr w:type="spellEnd"/>
      <w:r>
        <w:rPr>
          <w:rFonts w:ascii="Arial" w:hAnsi="Arial" w:cs="Arial"/>
        </w:rPr>
        <w:t>)</w:t>
      </w:r>
      <w:r w:rsidR="0071186E" w:rsidRPr="0071186E">
        <w:rPr>
          <w:rFonts w:ascii="Arial" w:hAnsi="Arial" w:cs="Arial"/>
        </w:rPr>
        <w:t xml:space="preserve"> (nombre completo de la persona), quien se identifica con DPI (número), de profesión u oficio, trabaja en esta Institución desde (fecha de inicio de relación laboral) a la fecha, ocupando actualmente el puesto de (puesto que ocupa funcionalmente), devengando un sueldo mensual </w:t>
      </w:r>
      <w:r w:rsidR="0071186E">
        <w:rPr>
          <w:rFonts w:ascii="Arial" w:hAnsi="Arial" w:cs="Arial"/>
        </w:rPr>
        <w:t>desglosado de la siguiente manera</w:t>
      </w:r>
      <w:r w:rsidR="0071186E" w:rsidRPr="0071186E">
        <w:rPr>
          <w:rFonts w:ascii="Arial" w:hAnsi="Arial" w:cs="Arial"/>
        </w:rPr>
        <w:t>:</w:t>
      </w:r>
    </w:p>
    <w:p w14:paraId="63058329" w14:textId="77777777" w:rsidR="001E7329" w:rsidRDefault="001E7329" w:rsidP="0071186E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585A53E" w14:textId="77777777" w:rsidR="0071186E" w:rsidRDefault="0071186E" w:rsidP="0071186E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3"/>
        <w:gridCol w:w="1610"/>
        <w:gridCol w:w="3263"/>
        <w:gridCol w:w="1288"/>
      </w:tblGrid>
      <w:tr w:rsidR="0071186E" w14:paraId="136CE23F" w14:textId="77777777">
        <w:trPr>
          <w:trHeight w:val="255"/>
        </w:trPr>
        <w:tc>
          <w:tcPr>
            <w:tcW w:w="23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212433" w14:textId="77777777" w:rsidR="0071186E" w:rsidRPr="0071186E" w:rsidRDefault="0071186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1186E">
              <w:rPr>
                <w:rFonts w:ascii="Arial" w:hAnsi="Arial" w:cs="Arial"/>
                <w:b/>
                <w:sz w:val="20"/>
                <w:szCs w:val="20"/>
              </w:rPr>
              <w:t>INGRESOS</w:t>
            </w:r>
          </w:p>
        </w:tc>
        <w:tc>
          <w:tcPr>
            <w:tcW w:w="26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7688DA" w14:textId="77777777" w:rsidR="0071186E" w:rsidRPr="0071186E" w:rsidRDefault="0071186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1186E">
              <w:rPr>
                <w:rFonts w:ascii="Arial" w:hAnsi="Arial" w:cs="Arial"/>
                <w:b/>
                <w:sz w:val="20"/>
                <w:szCs w:val="20"/>
              </w:rPr>
              <w:t>EGRESOS</w:t>
            </w:r>
          </w:p>
        </w:tc>
      </w:tr>
      <w:tr w:rsidR="0071186E" w14:paraId="02DE6B47" w14:textId="77777777">
        <w:trPr>
          <w:trHeight w:val="255"/>
        </w:trPr>
        <w:tc>
          <w:tcPr>
            <w:tcW w:w="1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305690" w14:textId="77777777" w:rsidR="0071186E" w:rsidRDefault="0071186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Salario Base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75BDB0" w14:textId="77777777" w:rsidR="0071186E" w:rsidRDefault="0071186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Q           -   </w:t>
            </w:r>
          </w:p>
        </w:tc>
        <w:tc>
          <w:tcPr>
            <w:tcW w:w="19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FAC794" w14:textId="77777777" w:rsidR="0071186E" w:rsidRDefault="0071186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IGSS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C74CEA" w14:textId="77777777" w:rsidR="0071186E" w:rsidRDefault="0071186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Q           -   </w:t>
            </w:r>
          </w:p>
        </w:tc>
      </w:tr>
      <w:tr w:rsidR="0071186E" w14:paraId="5C54F6C3" w14:textId="77777777">
        <w:trPr>
          <w:trHeight w:val="255"/>
        </w:trPr>
        <w:tc>
          <w:tcPr>
            <w:tcW w:w="1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C63419" w14:textId="77777777" w:rsidR="0071186E" w:rsidRDefault="001E73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Bonificación decreto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C96A7E" w14:textId="77777777" w:rsidR="0071186E" w:rsidRDefault="0071186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Q           -   </w:t>
            </w:r>
          </w:p>
        </w:tc>
        <w:tc>
          <w:tcPr>
            <w:tcW w:w="19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073239" w14:textId="77777777" w:rsidR="0071186E" w:rsidRDefault="0071186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MONTEPIO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1E955E" w14:textId="77777777" w:rsidR="0071186E" w:rsidRDefault="0071186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Q           -   </w:t>
            </w:r>
          </w:p>
        </w:tc>
      </w:tr>
      <w:tr w:rsidR="001E7329" w14:paraId="1DC2C1CB" w14:textId="77777777">
        <w:trPr>
          <w:trHeight w:val="255"/>
        </w:trPr>
        <w:tc>
          <w:tcPr>
            <w:tcW w:w="1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8B78D9" w14:textId="77777777" w:rsidR="001E7329" w:rsidRDefault="001E7329" w:rsidP="001E73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Bonos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A7E6C8" w14:textId="77777777" w:rsidR="001E7329" w:rsidRDefault="001E73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Q           -   </w:t>
            </w:r>
          </w:p>
        </w:tc>
        <w:tc>
          <w:tcPr>
            <w:tcW w:w="19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4D9192" w14:textId="77777777" w:rsidR="001E7329" w:rsidRDefault="001E73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Descuento por prestamos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D68541" w14:textId="77777777" w:rsidR="001E7329" w:rsidRDefault="001E73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Q           -   </w:t>
            </w:r>
          </w:p>
        </w:tc>
      </w:tr>
      <w:tr w:rsidR="001E7329" w14:paraId="06BFAAED" w14:textId="77777777">
        <w:trPr>
          <w:trHeight w:val="255"/>
        </w:trPr>
        <w:tc>
          <w:tcPr>
            <w:tcW w:w="1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913E8C" w14:textId="77777777" w:rsidR="001E7329" w:rsidRDefault="001E7329" w:rsidP="001E73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Comisiones 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195B60" w14:textId="77777777" w:rsidR="001E7329" w:rsidRDefault="001E73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Q           -   </w:t>
            </w:r>
          </w:p>
        </w:tc>
        <w:tc>
          <w:tcPr>
            <w:tcW w:w="19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D3358A" w14:textId="77777777" w:rsidR="001E7329" w:rsidRDefault="001E73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ISR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B9A36E" w14:textId="77777777" w:rsidR="001E7329" w:rsidRDefault="001E73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Q           -   </w:t>
            </w:r>
          </w:p>
        </w:tc>
      </w:tr>
      <w:tr w:rsidR="001E7329" w14:paraId="3C75637A" w14:textId="77777777">
        <w:trPr>
          <w:trHeight w:val="270"/>
        </w:trPr>
        <w:tc>
          <w:tcPr>
            <w:tcW w:w="1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0CF229" w14:textId="77777777" w:rsidR="001E7329" w:rsidRDefault="001E7329" w:rsidP="001E73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Otros ingresos</w:t>
            </w:r>
          </w:p>
        </w:tc>
        <w:tc>
          <w:tcPr>
            <w:tcW w:w="94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B2BAE1" w14:textId="77777777" w:rsidR="001E7329" w:rsidRDefault="001E73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Q           -   </w:t>
            </w:r>
          </w:p>
        </w:tc>
        <w:tc>
          <w:tcPr>
            <w:tcW w:w="19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B8151E" w14:textId="77777777" w:rsidR="001E7329" w:rsidRDefault="001E73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Otros 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0F0666" w14:textId="77777777" w:rsidR="001E7329" w:rsidRDefault="001E73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Q           -   </w:t>
            </w:r>
          </w:p>
        </w:tc>
      </w:tr>
      <w:tr w:rsidR="001E7329" w14:paraId="2F5D3FB3" w14:textId="77777777">
        <w:trPr>
          <w:trHeight w:val="255"/>
        </w:trPr>
        <w:tc>
          <w:tcPr>
            <w:tcW w:w="1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7612C9" w14:textId="77777777" w:rsidR="001E7329" w:rsidRPr="0071186E" w:rsidRDefault="001E732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1186E">
              <w:rPr>
                <w:rFonts w:ascii="Arial" w:hAnsi="Arial" w:cs="Arial"/>
                <w:b/>
                <w:sz w:val="20"/>
                <w:szCs w:val="20"/>
              </w:rPr>
              <w:t>TOTAL </w:t>
            </w: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BBB690" w14:textId="77777777" w:rsidR="001E7329" w:rsidRDefault="001E732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Q           -   </w:t>
            </w:r>
          </w:p>
        </w:tc>
        <w:tc>
          <w:tcPr>
            <w:tcW w:w="19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576A6F" w14:textId="77777777" w:rsidR="001E7329" w:rsidRPr="0071186E" w:rsidRDefault="001E732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1186E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7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9B000A" w14:textId="77777777" w:rsidR="001E7329" w:rsidRDefault="001E732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Q           -   </w:t>
            </w:r>
          </w:p>
        </w:tc>
      </w:tr>
      <w:tr w:rsidR="001E7329" w14:paraId="60D6D77D" w14:textId="77777777">
        <w:trPr>
          <w:trHeight w:val="255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761751E" w14:textId="77777777" w:rsidR="001E7329" w:rsidRDefault="001E732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LIQUIDO A RECIBIR   Q.0.00</w:t>
            </w:r>
          </w:p>
        </w:tc>
      </w:tr>
    </w:tbl>
    <w:p w14:paraId="2D15BD37" w14:textId="77777777" w:rsidR="0071186E" w:rsidRPr="0071186E" w:rsidRDefault="0071186E" w:rsidP="0071186E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608A28D" w14:textId="77777777" w:rsidR="0071186E" w:rsidRPr="0071186E" w:rsidRDefault="0071186E" w:rsidP="0071186E">
      <w:pPr>
        <w:autoSpaceDE w:val="0"/>
        <w:autoSpaceDN w:val="0"/>
        <w:adjustRightInd w:val="0"/>
        <w:rPr>
          <w:rFonts w:ascii="Arial" w:hAnsi="Arial" w:cs="Arial"/>
        </w:rPr>
      </w:pPr>
    </w:p>
    <w:p w14:paraId="0450BE36" w14:textId="77777777" w:rsidR="0071186E" w:rsidRPr="0071186E" w:rsidRDefault="0071186E" w:rsidP="0071186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186E">
        <w:rPr>
          <w:rFonts w:ascii="Arial" w:hAnsi="Arial" w:cs="Arial"/>
        </w:rPr>
        <w:t xml:space="preserve">De la verificación efectuada, </w:t>
      </w:r>
      <w:r w:rsidR="001E7329">
        <w:rPr>
          <w:rFonts w:ascii="Arial" w:hAnsi="Arial" w:cs="Arial"/>
        </w:rPr>
        <w:t>se</w:t>
      </w:r>
      <w:r w:rsidRPr="0071186E">
        <w:rPr>
          <w:rFonts w:ascii="Arial" w:hAnsi="Arial" w:cs="Arial"/>
        </w:rPr>
        <w:t xml:space="preserve"> deja constancia de los ingresos arriba indicados</w:t>
      </w:r>
      <w:r w:rsidR="001E7329">
        <w:rPr>
          <w:rFonts w:ascii="Arial" w:hAnsi="Arial" w:cs="Arial"/>
        </w:rPr>
        <w:t xml:space="preserve"> y que</w:t>
      </w:r>
      <w:r w:rsidRPr="0071186E">
        <w:rPr>
          <w:rFonts w:ascii="Arial" w:hAnsi="Arial" w:cs="Arial"/>
        </w:rPr>
        <w:t xml:space="preserve"> representa lo percibido en promedio mensual. Se extiende la </w:t>
      </w:r>
      <w:r>
        <w:rPr>
          <w:rFonts w:ascii="Arial" w:hAnsi="Arial" w:cs="Arial"/>
        </w:rPr>
        <w:t>presente a solicitud a los....</w:t>
      </w:r>
      <w:r w:rsidRPr="0071186E">
        <w:rPr>
          <w:rFonts w:ascii="Arial" w:hAnsi="Arial" w:cs="Arial"/>
        </w:rPr>
        <w:t>días del mes de... del año 20...</w:t>
      </w:r>
    </w:p>
    <w:p w14:paraId="289DDFEE" w14:textId="77777777" w:rsidR="0071186E" w:rsidRPr="0071186E" w:rsidRDefault="0071186E" w:rsidP="0071186E">
      <w:pPr>
        <w:autoSpaceDE w:val="0"/>
        <w:autoSpaceDN w:val="0"/>
        <w:adjustRightInd w:val="0"/>
        <w:rPr>
          <w:rFonts w:ascii="Arial" w:hAnsi="Arial" w:cs="Arial"/>
        </w:rPr>
      </w:pPr>
    </w:p>
    <w:p w14:paraId="4BA47DC9" w14:textId="77777777" w:rsidR="0071186E" w:rsidRPr="0071186E" w:rsidRDefault="0071186E" w:rsidP="0071186E">
      <w:pPr>
        <w:autoSpaceDE w:val="0"/>
        <w:autoSpaceDN w:val="0"/>
        <w:adjustRightInd w:val="0"/>
        <w:rPr>
          <w:rFonts w:ascii="Arial" w:hAnsi="Arial" w:cs="Arial"/>
        </w:rPr>
      </w:pPr>
    </w:p>
    <w:p w14:paraId="007A5713" w14:textId="77777777" w:rsidR="0071186E" w:rsidRPr="0071186E" w:rsidRDefault="0071186E" w:rsidP="0071186E">
      <w:pPr>
        <w:autoSpaceDE w:val="0"/>
        <w:autoSpaceDN w:val="0"/>
        <w:adjustRightInd w:val="0"/>
        <w:rPr>
          <w:rFonts w:ascii="Arial" w:hAnsi="Arial" w:cs="Arial"/>
        </w:rPr>
      </w:pPr>
    </w:p>
    <w:p w14:paraId="706B1937" w14:textId="77777777" w:rsidR="0071186E" w:rsidRPr="0071186E" w:rsidRDefault="0071186E" w:rsidP="0071186E">
      <w:pPr>
        <w:autoSpaceDE w:val="0"/>
        <w:autoSpaceDN w:val="0"/>
        <w:adjustRightInd w:val="0"/>
        <w:rPr>
          <w:rFonts w:ascii="Arial" w:hAnsi="Arial" w:cs="Arial"/>
        </w:rPr>
      </w:pPr>
    </w:p>
    <w:p w14:paraId="57B33E5A" w14:textId="77777777" w:rsidR="0071186E" w:rsidRPr="0071186E" w:rsidRDefault="0071186E" w:rsidP="0071186E">
      <w:pPr>
        <w:autoSpaceDE w:val="0"/>
        <w:autoSpaceDN w:val="0"/>
        <w:adjustRightInd w:val="0"/>
        <w:rPr>
          <w:rFonts w:ascii="Arial" w:hAnsi="Arial" w:cs="Arial"/>
        </w:rPr>
      </w:pPr>
    </w:p>
    <w:p w14:paraId="126BF351" w14:textId="77777777" w:rsidR="0071186E" w:rsidRDefault="0071186E" w:rsidP="0071186E">
      <w:pPr>
        <w:autoSpaceDE w:val="0"/>
        <w:autoSpaceDN w:val="0"/>
        <w:adjustRightInd w:val="0"/>
        <w:rPr>
          <w:rFonts w:ascii="Arial" w:hAnsi="Arial" w:cs="Arial"/>
        </w:rPr>
      </w:pPr>
    </w:p>
    <w:p w14:paraId="52621E20" w14:textId="77777777" w:rsidR="001E7329" w:rsidRDefault="001E7329" w:rsidP="0071186E">
      <w:pPr>
        <w:autoSpaceDE w:val="0"/>
        <w:autoSpaceDN w:val="0"/>
        <w:adjustRightInd w:val="0"/>
        <w:rPr>
          <w:rFonts w:ascii="Arial" w:hAnsi="Arial" w:cs="Arial"/>
        </w:rPr>
      </w:pPr>
    </w:p>
    <w:p w14:paraId="192A9834" w14:textId="77777777" w:rsidR="001E7329" w:rsidRPr="0071186E" w:rsidRDefault="001E7329" w:rsidP="0071186E">
      <w:pPr>
        <w:autoSpaceDE w:val="0"/>
        <w:autoSpaceDN w:val="0"/>
        <w:adjustRightInd w:val="0"/>
        <w:rPr>
          <w:rFonts w:ascii="Arial" w:hAnsi="Arial" w:cs="Arial"/>
        </w:rPr>
      </w:pPr>
    </w:p>
    <w:p w14:paraId="121DCFEC" w14:textId="77777777" w:rsidR="0071186E" w:rsidRPr="0071186E" w:rsidRDefault="0071186E" w:rsidP="0071186E">
      <w:pPr>
        <w:autoSpaceDE w:val="0"/>
        <w:autoSpaceDN w:val="0"/>
        <w:adjustRightInd w:val="0"/>
        <w:rPr>
          <w:rFonts w:ascii="Arial" w:hAnsi="Arial" w:cs="Arial"/>
        </w:rPr>
      </w:pPr>
    </w:p>
    <w:p w14:paraId="1CBE39B9" w14:textId="77777777" w:rsidR="0071186E" w:rsidRPr="0071186E" w:rsidRDefault="0071186E" w:rsidP="00604BA0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71186E">
        <w:rPr>
          <w:rFonts w:ascii="Arial" w:hAnsi="Arial" w:cs="Arial"/>
        </w:rPr>
        <w:t>Firma</w:t>
      </w:r>
    </w:p>
    <w:p w14:paraId="48B92F65" w14:textId="77777777" w:rsidR="006B24DC" w:rsidRDefault="0071186E" w:rsidP="00604BA0">
      <w:pPr>
        <w:jc w:val="center"/>
        <w:rPr>
          <w:rFonts w:ascii="Arial" w:hAnsi="Arial" w:cs="Arial"/>
        </w:rPr>
      </w:pPr>
      <w:r w:rsidRPr="0071186E">
        <w:rPr>
          <w:rFonts w:ascii="Arial" w:hAnsi="Arial" w:cs="Arial"/>
        </w:rPr>
        <w:t>Nombre y Cargo</w:t>
      </w:r>
    </w:p>
    <w:p w14:paraId="035C1095" w14:textId="77777777" w:rsidR="001E7329" w:rsidRDefault="001E7329" w:rsidP="00604BA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SELLO</w:t>
      </w:r>
    </w:p>
    <w:p w14:paraId="7DF4E444" w14:textId="77777777" w:rsidR="001E7329" w:rsidRPr="0071186E" w:rsidRDefault="001E7329" w:rsidP="0071186E">
      <w:pPr>
        <w:rPr>
          <w:rFonts w:ascii="Arial" w:hAnsi="Arial" w:cs="Arial"/>
        </w:rPr>
      </w:pPr>
    </w:p>
    <w:sectPr w:rsidR="001E7329" w:rsidRPr="0071186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57F"/>
    <w:rsid w:val="00096EA8"/>
    <w:rsid w:val="001E7329"/>
    <w:rsid w:val="005F5704"/>
    <w:rsid w:val="00604BA0"/>
    <w:rsid w:val="006B24DC"/>
    <w:rsid w:val="0071186E"/>
    <w:rsid w:val="007F757F"/>
    <w:rsid w:val="00985C01"/>
    <w:rsid w:val="00990DCB"/>
    <w:rsid w:val="00B4754A"/>
    <w:rsid w:val="00D21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602C2C"/>
  <w15:chartTrackingRefBased/>
  <w15:docId w15:val="{E521217D-54BF-4E08-832D-017D5FFFA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GT" w:eastAsia="es-G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244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is\Downloads\202101_cd_20154614_constancia%20de%20ingresos%20relacion%20de%20dependencia%20(1)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202101_cd_20154614_constancia de ingresos relacion de dependencia (1)</Template>
  <TotalTime>0</TotalTime>
  <Pages>1</Pages>
  <Words>185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para Constancia de Ingresos</vt:lpstr>
    </vt:vector>
  </TitlesOfParts>
  <Company>Segeplan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para Constancia de Ingresos</dc:title>
  <dc:subject/>
  <dc:creator>luis</dc:creator>
  <cp:keywords/>
  <dc:description/>
  <cp:lastModifiedBy>luis</cp:lastModifiedBy>
  <cp:revision>1</cp:revision>
  <dcterms:created xsi:type="dcterms:W3CDTF">2021-02-08T05:39:00Z</dcterms:created>
  <dcterms:modified xsi:type="dcterms:W3CDTF">2021-02-08T05:39:00Z</dcterms:modified>
</cp:coreProperties>
</file>